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32A" w:rsidRDefault="00C029A7">
      <w:bookmarkStart w:id="0" w:name="_GoBack"/>
      <w:bookmarkEnd w:id="0"/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-339090</wp:posOffset>
                </wp:positionH>
                <wp:positionV relativeFrom="paragraph">
                  <wp:posOffset>-453390</wp:posOffset>
                </wp:positionV>
                <wp:extent cx="9944100" cy="7181850"/>
                <wp:effectExtent l="0" t="0" r="19050" b="1905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4100" cy="7181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  <a:extLst/>
                      </wps:spPr>
                      <wps:txbx>
                        <w:txbxContent>
                          <w:p w:rsidR="00D16740" w:rsidRDefault="00D16740"/>
                          <w:tbl>
                            <w:tblPr>
                              <w:tblW w:w="15559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696"/>
                              <w:gridCol w:w="142"/>
                              <w:gridCol w:w="4791"/>
                              <w:gridCol w:w="2126"/>
                              <w:gridCol w:w="6804"/>
                            </w:tblGrid>
                            <w:tr w:rsidR="00D26B58" w:rsidTr="005665DB">
                              <w:trPr>
                                <w:cantSplit/>
                                <w:trHeight w:val="609"/>
                              </w:trPr>
                              <w:tc>
                                <w:tcPr>
                                  <w:tcW w:w="1838" w:type="dxa"/>
                                  <w:gridSpan w:val="2"/>
                                  <w:vAlign w:val="center"/>
                                </w:tcPr>
                                <w:p w:rsidR="00D26B58" w:rsidRPr="00D858C9" w:rsidRDefault="00D858C9" w:rsidP="00D26B58">
                                  <w:pPr>
                                    <w:rPr>
                                      <w:sz w:val="56"/>
                                    </w:rPr>
                                  </w:pPr>
                                  <w:r w:rsidRPr="00B64700">
                                    <w:rPr>
                                      <w:rFonts w:ascii="Times New Roman" w:hAnsi="Times New Roman"/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09EB02B" wp14:editId="52D93850">
                                        <wp:extent cx="923925" cy="824800"/>
                                        <wp:effectExtent l="0" t="0" r="0" b="0"/>
                                        <wp:docPr id="5" name="Picture 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07374194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b="10806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433" cy="84132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="00D26B58">
                                    <w:rPr>
                                      <w:sz w:val="56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4791" w:type="dxa"/>
                                  <w:vAlign w:val="center"/>
                                </w:tcPr>
                                <w:p w:rsidR="00D858C9" w:rsidRPr="005665DB" w:rsidRDefault="00D858C9" w:rsidP="00D26B58">
                                  <w:pPr>
                                    <w:rPr>
                                      <w:rFonts w:ascii="Arial Rounded MT Bold" w:hAnsi="Arial Rounded MT Bold" w:cs="Arial"/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D26B58" w:rsidRPr="00FE6176" w:rsidRDefault="00016AF3" w:rsidP="00D26B58">
                                  <w:pPr>
                                    <w:rPr>
                                      <w:rFonts w:ascii="Arial Rounded MT Bold" w:hAnsi="Arial Rounded MT Bold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Gwasanaeth</w:t>
                                  </w:r>
                                  <w:proofErr w:type="spellEnd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Awtistiaeth</w:t>
                                  </w:r>
                                  <w:proofErr w:type="spellEnd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Inte</w:t>
                                  </w:r>
                                  <w:r w:rsidR="00152949"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gredig</w:t>
                                  </w:r>
                                  <w:proofErr w:type="spellEnd"/>
                                  <w:r w:rsidR="00D858C9" w:rsidRPr="002C5BD4"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vAlign w:val="center"/>
                                </w:tcPr>
                                <w:p w:rsidR="00D26B58" w:rsidRDefault="00D26B58" w:rsidP="00D26B58">
                                  <w:pPr>
                                    <w:pStyle w:val="Heading2"/>
                                    <w:rPr>
                                      <w:sz w:val="56"/>
                                    </w:rPr>
                                  </w:pPr>
                                </w:p>
                                <w:p w:rsidR="00AF4125" w:rsidRPr="00AF4125" w:rsidRDefault="00AF4125" w:rsidP="00AF4125"/>
                              </w:tc>
                              <w:tc>
                                <w:tcPr>
                                  <w:tcW w:w="6804" w:type="dxa"/>
                                  <w:vMerge w:val="restart"/>
                                </w:tcPr>
                                <w:p w:rsidR="001E3995" w:rsidRDefault="001E3995" w:rsidP="001E3995">
                                  <w:pPr>
                                    <w:jc w:val="center"/>
                                  </w:pPr>
                                </w:p>
                                <w:p w:rsidR="00D26B58" w:rsidRDefault="00D26B58" w:rsidP="00D26B58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D26B58" w:rsidRDefault="00D26B58" w:rsidP="001E3995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D26B58" w:rsidRDefault="00D26B58" w:rsidP="00D26B58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1A1CA7" w:rsidRDefault="001A1CA7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1A1CA7" w:rsidRDefault="00E275C0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  <w:r w:rsidRPr="00E275C0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6C1ADEE3" wp14:editId="5DE5960F">
                                        <wp:extent cx="3818534" cy="2922241"/>
                                        <wp:effectExtent l="0" t="0" r="0" b="0"/>
                                        <wp:docPr id="7" name="Picture 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3862711" cy="2956049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1A1CA7" w:rsidRDefault="001A1CA7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D26B58" w:rsidRPr="002D5162" w:rsidRDefault="00D26B58" w:rsidP="004E79CD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</w:tc>
                            </w:tr>
                            <w:tr w:rsidR="00D26B58" w:rsidTr="005665DB">
                              <w:trPr>
                                <w:cantSplit/>
                                <w:trHeight w:val="4092"/>
                              </w:trPr>
                              <w:tc>
                                <w:tcPr>
                                  <w:tcW w:w="1838" w:type="dxa"/>
                                  <w:gridSpan w:val="2"/>
                                </w:tcPr>
                                <w:p w:rsidR="00D26B58" w:rsidRDefault="00D26B58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D6CFD" w:rsidRDefault="00DD6CFD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D6CFD" w:rsidRDefault="00DD6CFD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DD6CFD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DD6CFD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1028700" cy="876300"/>
                                        <wp:effectExtent l="0" t="0" r="0" b="0"/>
                                        <wp:docPr id="20" name="Picture 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28700" cy="876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D26B58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91" w:type="dxa"/>
                                </w:tcPr>
                                <w:p w:rsidR="00152949" w:rsidRPr="00152949" w:rsidRDefault="00152949" w:rsidP="00152949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Mae’r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staff o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fewn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y </w:t>
                                  </w:r>
                                </w:p>
                                <w:p w:rsidR="00AF4125" w:rsidRDefault="00152949" w:rsidP="00152949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 w:rsidRPr="00152949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Gwas</w:t>
                                  </w:r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anaeth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Awtistiaeth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Inte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gredig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yn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cynnwys</w:t>
                                  </w:r>
                                  <w:proofErr w:type="spellEnd"/>
                                  <w:r w:rsidR="00D858C9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: </w:t>
                                  </w:r>
                                </w:p>
                                <w:p w:rsidR="00F415BC" w:rsidRDefault="00152949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Rheolwr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Gwasanaeth</w:t>
                                  </w:r>
                                  <w:proofErr w:type="spellEnd"/>
                                </w:p>
                                <w:p w:rsidR="00F5041F" w:rsidRDefault="00152949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Seicolegydd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Clinigol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F5041F" w:rsidRDefault="00152949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Therapydd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Galwedigaethol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F5041F" w:rsidRDefault="00A0626E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Therapydd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I</w:t>
                                  </w:r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i</w:t>
                                  </w:r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th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a </w:t>
                                  </w:r>
                                  <w:proofErr w:type="spellStart"/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Lleferydd</w:t>
                                  </w:r>
                                  <w:proofErr w:type="spellEnd"/>
                                </w:p>
                                <w:p w:rsidR="00F5041F" w:rsidRDefault="00152949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Ymarferwr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Arbenigol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ASD</w:t>
                                  </w:r>
                                </w:p>
                                <w:p w:rsidR="00F5041F" w:rsidRDefault="00A0626E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4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</w:t>
                                  </w:r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weithiw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r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</w:t>
                                  </w:r>
                                  <w:r w:rsidR="00152949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ymorth</w:t>
                                  </w:r>
                                  <w:proofErr w:type="spellEnd"/>
                                  <w:r w:rsidR="00152949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Lles</w:t>
                                  </w:r>
                                  <w:proofErr w:type="spellEnd"/>
                                </w:p>
                                <w:p w:rsidR="00F5041F" w:rsidRPr="00F5041F" w:rsidRDefault="00152949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Gweinyddwr</w:t>
                                  </w:r>
                                  <w:proofErr w:type="spellEnd"/>
                                </w:p>
                                <w:p w:rsidR="004C7E81" w:rsidRDefault="004C7E81" w:rsidP="004C7E81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4E79CD" w:rsidRDefault="004E79CD" w:rsidP="004C7E81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5665DB" w:rsidRDefault="005665DB" w:rsidP="004C7E81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5665DB" w:rsidRDefault="005665DB" w:rsidP="004C7E81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214FBA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 w:val="restart"/>
                                </w:tcPr>
                                <w:p w:rsidR="00D26B58" w:rsidRDefault="00D26B58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3295" w:rsidRDefault="002B3295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3295" w:rsidRPr="00E87F64" w:rsidRDefault="002B3295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D26B58" w:rsidRDefault="00D26B58" w:rsidP="00D26B58"/>
                              </w:tc>
                            </w:tr>
                            <w:tr w:rsidR="00574A64" w:rsidTr="008839E6">
                              <w:trPr>
                                <w:cantSplit/>
                                <w:trHeight w:val="3526"/>
                              </w:trPr>
                              <w:tc>
                                <w:tcPr>
                                  <w:tcW w:w="1696" w:type="dxa"/>
                                </w:tcPr>
                                <w:p w:rsidR="00574A64" w:rsidRDefault="00574A64" w:rsidP="00D26B58">
                                  <w:pPr>
                                    <w:jc w:val="center"/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Default="00DD6CFD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r w:rsidRPr="00DD6CFD"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9051702" wp14:editId="13507E59">
                                        <wp:extent cx="771525" cy="654627"/>
                                        <wp:effectExtent l="0" t="0" r="0" b="0"/>
                                        <wp:docPr id="22" name="Picture 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75257" cy="65779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6CFD" w:rsidRDefault="00DD6CFD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Default="00DD6CFD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r w:rsidRPr="00DD6CFD"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684779" cy="581025"/>
                                        <wp:effectExtent l="0" t="0" r="1270" b="0"/>
                                        <wp:docPr id="23" name="Picture 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5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88678" cy="58433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574A64" w:rsidRDefault="00574A64" w:rsidP="000B2C07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Pr="00B40921" w:rsidRDefault="00574A64" w:rsidP="00D26B58">
                                  <w:pPr>
                                    <w:jc w:val="center"/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r w:rsidRPr="00B40921"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  <w:t xml:space="preserve"> </w:t>
                                  </w:r>
                                  <w:r w:rsidRPr="00667D85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71B0EE1E" wp14:editId="2BABDF99">
                                        <wp:extent cx="508883" cy="455316"/>
                                        <wp:effectExtent l="0" t="0" r="5715" b="1905"/>
                                        <wp:docPr id="3" name="Picture 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6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511536" cy="4576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933" w:type="dxa"/>
                                  <w:gridSpan w:val="2"/>
                                </w:tcPr>
                                <w:p w:rsidR="005336C3" w:rsidRDefault="00016AF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Gwasanaeth</w:t>
                                  </w:r>
                                  <w:proofErr w:type="spellEnd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Awtistiaeth</w:t>
                                  </w:r>
                                  <w:proofErr w:type="spellEnd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Inte</w:t>
                                  </w:r>
                                  <w:r w:rsidR="00152949" w:rsidRPr="00152949">
                                    <w:rPr>
                                      <w:sz w:val="28"/>
                                      <w:szCs w:val="28"/>
                                    </w:rPr>
                                    <w:t>gredig</w:t>
                                  </w:r>
                                  <w:proofErr w:type="spellEnd"/>
                                  <w:r w:rsidR="00152949" w:rsidRPr="00152949"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152949">
                                    <w:rPr>
                                      <w:sz w:val="28"/>
                                      <w:szCs w:val="28"/>
                                    </w:rPr>
                                    <w:t>Ysbyty</w:t>
                                  </w:r>
                                  <w:proofErr w:type="spellEnd"/>
                                  <w:r w:rsidR="00152949"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152949">
                                    <w:rPr>
                                      <w:sz w:val="28"/>
                                      <w:szCs w:val="28"/>
                                    </w:rPr>
                                    <w:t>Tonna</w:t>
                                  </w:r>
                                  <w:proofErr w:type="spellEnd"/>
                                </w:p>
                                <w:p w:rsidR="005336C3" w:rsidRDefault="005336C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Tonna</w:t>
                                  </w:r>
                                </w:p>
                                <w:p w:rsidR="005336C3" w:rsidRDefault="00016AF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Castell-</w:t>
                                  </w:r>
                                  <w:proofErr w:type="spellStart"/>
                                  <w:r w:rsidR="00152949">
                                    <w:rPr>
                                      <w:sz w:val="28"/>
                                      <w:szCs w:val="28"/>
                                    </w:rPr>
                                    <w:t>Nedd</w:t>
                                  </w:r>
                                  <w:proofErr w:type="spellEnd"/>
                                </w:p>
                                <w:p w:rsidR="00574A64" w:rsidRDefault="005336C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SA11 3LX</w:t>
                                  </w:r>
                                  <w:r w:rsidR="00574A64"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574A64" w:rsidRDefault="00574A64" w:rsidP="00574A64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Pr="00574A64" w:rsidRDefault="005336C3" w:rsidP="00574A64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17365D" w:themeColor="text2" w:themeShade="BF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r>
                                    <w:rPr>
                                      <w:rFonts w:eastAsiaTheme="minorEastAsia" w:cs="Arial"/>
                                      <w:noProof/>
                                      <w:color w:val="17365D" w:themeColor="text2" w:themeShade="BF"/>
                                      <w:sz w:val="28"/>
                                      <w:szCs w:val="28"/>
                                      <w:lang w:eastAsia="en-GB"/>
                                    </w:rPr>
                                    <w:t>SBU.WBIAS</w:t>
                                  </w:r>
                                  <w:r w:rsidR="00574A64" w:rsidRPr="00574A64">
                                    <w:rPr>
                                      <w:rFonts w:eastAsiaTheme="minorEastAsia" w:cs="Arial"/>
                                      <w:noProof/>
                                      <w:color w:val="17365D" w:themeColor="text2" w:themeShade="BF"/>
                                      <w:sz w:val="28"/>
                                      <w:szCs w:val="28"/>
                                      <w:lang w:eastAsia="en-GB"/>
                                    </w:rPr>
                                    <w:t>@wales.nhs.uk</w:t>
                                  </w:r>
                                </w:p>
                                <w:p w:rsidR="00574A64" w:rsidRDefault="00574A64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E275C0" w:rsidRDefault="00E275C0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574A64" w:rsidRDefault="00152949" w:rsidP="00F415B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Rhif</w:t>
                                  </w:r>
                                  <w:proofErr w:type="spellEnd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ff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ô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n</w:t>
                                  </w:r>
                                  <w:proofErr w:type="spellEnd"/>
                                  <w:r w:rsidR="00574A64">
                                    <w:rPr>
                                      <w:sz w:val="28"/>
                                      <w:szCs w:val="28"/>
                                    </w:rPr>
                                    <w:t xml:space="preserve">: </w:t>
                                  </w:r>
                                  <w:r w:rsidR="005336C3">
                                    <w:rPr>
                                      <w:sz w:val="28"/>
                                      <w:szCs w:val="28"/>
                                    </w:rPr>
                                    <w:t>01639 862 936</w:t>
                                  </w:r>
                                  <w:r w:rsidR="00C029A7"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F415BC" w:rsidRPr="00F415BC" w:rsidRDefault="008839E6" w:rsidP="00F415BC">
                                  <w:r w:rsidRPr="008839E6">
                                    <w:t xml:space="preserve">Mae </w:t>
                                  </w:r>
                                  <w:proofErr w:type="spellStart"/>
                                  <w:r w:rsidRPr="008839E6">
                                    <w:t>gwasanaeth</w:t>
                                  </w:r>
                                  <w:proofErr w:type="spellEnd"/>
                                  <w:r w:rsidRPr="008839E6">
                                    <w:t xml:space="preserve"> </w:t>
                                  </w:r>
                                  <w:proofErr w:type="spellStart"/>
                                  <w:r w:rsidRPr="008839E6">
                                    <w:t>ffôn</w:t>
                                  </w:r>
                                  <w:proofErr w:type="spellEnd"/>
                                  <w:r w:rsidRPr="008839E6">
                                    <w:t xml:space="preserve"> </w:t>
                                  </w:r>
                                  <w:proofErr w:type="spellStart"/>
                                  <w:r w:rsidRPr="008839E6">
                                    <w:t>ateb</w:t>
                                  </w:r>
                                  <w:proofErr w:type="spellEnd"/>
                                  <w:r w:rsidRPr="008839E6">
                                    <w:t xml:space="preserve"> </w:t>
                                  </w:r>
                                  <w:proofErr w:type="spellStart"/>
                                  <w:r w:rsidRPr="008839E6">
                                    <w:t>ar</w:t>
                                  </w:r>
                                  <w:proofErr w:type="spellEnd"/>
                                  <w:r w:rsidRPr="008839E6">
                                    <w:t xml:space="preserve"> </w:t>
                                  </w:r>
                                  <w:proofErr w:type="spellStart"/>
                                  <w:r w:rsidRPr="008839E6">
                                    <w:t>gael</w:t>
                                  </w:r>
                                  <w:proofErr w:type="spellEnd"/>
                                  <w:r w:rsidRPr="008839E6"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vMerge/>
                                </w:tcPr>
                                <w:p w:rsidR="00574A64" w:rsidRPr="00E87F64" w:rsidRDefault="00574A64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574A64" w:rsidRDefault="00574A64" w:rsidP="00D26B58"/>
                              </w:tc>
                            </w:tr>
                          </w:tbl>
                          <w:p w:rsidR="006E2CF0" w:rsidRPr="00885F23" w:rsidRDefault="00196EFE">
                            <w:pPr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</w:pPr>
                            <w:r w:rsidRPr="00885F23"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  <w:t>V</w:t>
                            </w:r>
                            <w:r w:rsidR="00E3122A"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  <w:t>3 25/</w:t>
                            </w:r>
                            <w:r w:rsidR="00025DCD"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  <w:t>07/2019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6.7pt;margin-top:-35.7pt;width:783pt;height:565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" strokecolor="white [3212]">
                <v:textbox>
                  <w:txbxContent>
                    <w:p w:rsidR="00D16740" w:rsidRDefault="00D16740"/>
                    <w:tbl>
                      <w:tblPr>
                        <w:tblW w:w="15559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696"/>
                        <w:gridCol w:w="142"/>
                        <w:gridCol w:w="4791"/>
                        <w:gridCol w:w="2126"/>
                        <w:gridCol w:w="6804"/>
                      </w:tblGrid>
                      <w:tr w:rsidR="00D26B58" w:rsidTr="005665DB">
                        <w:trPr>
                          <w:cantSplit/>
                          <w:trHeight w:val="609"/>
                        </w:trPr>
                        <w:tc>
                          <w:tcPr>
                            <w:tcW w:w="1838" w:type="dxa"/>
                            <w:gridSpan w:val="2"/>
                            <w:vAlign w:val="center"/>
                          </w:tcPr>
                          <w:p w:rsidR="00D26B58" w:rsidRPr="00D858C9" w:rsidRDefault="00D858C9" w:rsidP="00D26B58">
                            <w:pPr>
                              <w:rPr>
                                <w:sz w:val="56"/>
                              </w:rPr>
                            </w:pPr>
                            <w:r w:rsidRPr="00B64700">
                              <w:rPr>
                                <w:rFonts w:ascii="Times New Roman" w:hAnsi="Times New Roman"/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309EB02B" wp14:editId="52D93850">
                                  <wp:extent cx="923925" cy="824800"/>
                                  <wp:effectExtent l="0" t="0" r="0" b="0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7374194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b="1080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433" cy="8413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26B58">
                              <w:rPr>
                                <w:sz w:val="56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4791" w:type="dxa"/>
                            <w:vAlign w:val="center"/>
                          </w:tcPr>
                          <w:p w:rsidR="00D858C9" w:rsidRPr="005665DB" w:rsidRDefault="00D858C9" w:rsidP="00D26B58">
                            <w:pPr>
                              <w:rPr>
                                <w:rFonts w:ascii="Arial Rounded MT Bold" w:hAnsi="Arial Rounded MT Bold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:rsidR="00D26B58" w:rsidRPr="00FE6176" w:rsidRDefault="00016AF3" w:rsidP="00D26B58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proofErr w:type="spellStart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Gwasanaeth</w:t>
                            </w:r>
                            <w:proofErr w:type="spellEnd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Awtistiaeth</w:t>
                            </w:r>
                            <w:proofErr w:type="spellEnd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Inte</w:t>
                            </w:r>
                            <w:r w:rsidR="00152949"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gredig</w:t>
                            </w:r>
                            <w:proofErr w:type="spellEnd"/>
                            <w:r w:rsidR="00D858C9" w:rsidRPr="002C5BD4"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26" w:type="dxa"/>
                            <w:vAlign w:val="center"/>
                          </w:tcPr>
                          <w:p w:rsidR="00D26B58" w:rsidRDefault="00D26B58" w:rsidP="00D26B58">
                            <w:pPr>
                              <w:pStyle w:val="Heading2"/>
                              <w:rPr>
                                <w:sz w:val="56"/>
                              </w:rPr>
                            </w:pPr>
                          </w:p>
                          <w:p w:rsidR="00AF4125" w:rsidRPr="00AF4125" w:rsidRDefault="00AF4125" w:rsidP="00AF4125"/>
                        </w:tc>
                        <w:tc>
                          <w:tcPr>
                            <w:tcW w:w="6804" w:type="dxa"/>
                            <w:vMerge w:val="restart"/>
                          </w:tcPr>
                          <w:p w:rsidR="001E3995" w:rsidRDefault="001E3995" w:rsidP="001E3995">
                            <w:pPr>
                              <w:jc w:val="center"/>
                            </w:pPr>
                          </w:p>
                          <w:p w:rsidR="00D26B58" w:rsidRDefault="00D26B58" w:rsidP="00D26B58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D26B58" w:rsidRDefault="00D26B58" w:rsidP="001E3995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D26B58" w:rsidRDefault="00D26B58" w:rsidP="00D26B58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1A1CA7" w:rsidRDefault="001A1CA7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1A1CA7" w:rsidRDefault="00E275C0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E275C0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6C1ADEE3" wp14:editId="5DE5960F">
                                  <wp:extent cx="3818534" cy="2922241"/>
                                  <wp:effectExtent l="0" t="0" r="0" b="0"/>
                                  <wp:docPr id="7" name="Picture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862711" cy="295604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1A1CA7" w:rsidRDefault="001A1CA7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D26B58" w:rsidRPr="002D5162" w:rsidRDefault="00D26B58" w:rsidP="004E79CD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</w:tc>
                      </w:tr>
                      <w:tr w:rsidR="00D26B58" w:rsidTr="005665DB">
                        <w:trPr>
                          <w:cantSplit/>
                          <w:trHeight w:val="4092"/>
                        </w:trPr>
                        <w:tc>
                          <w:tcPr>
                            <w:tcW w:w="1838" w:type="dxa"/>
                            <w:gridSpan w:val="2"/>
                          </w:tcPr>
                          <w:p w:rsidR="00D26B58" w:rsidRDefault="00D26B58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D6CFD" w:rsidRDefault="00DD6CFD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D6CFD" w:rsidRDefault="00DD6CFD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DD6CFD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D6CFD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028700" cy="876300"/>
                                  <wp:effectExtent l="0" t="0" r="0" b="0"/>
                                  <wp:docPr id="20" name="Picture 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8700" cy="876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D26B58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4791" w:type="dxa"/>
                          </w:tcPr>
                          <w:p w:rsidR="00152949" w:rsidRPr="00152949" w:rsidRDefault="00152949" w:rsidP="00152949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staff o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fewn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y </w:t>
                            </w:r>
                          </w:p>
                          <w:p w:rsidR="00AF4125" w:rsidRDefault="00152949" w:rsidP="00152949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152949">
                              <w:rPr>
                                <w:rFonts w:cs="Arial"/>
                                <w:sz w:val="28"/>
                                <w:szCs w:val="28"/>
                              </w:rPr>
                              <w:t>Gwas</w:t>
                            </w:r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anaeth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Awtistiaeth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Inte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gredig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cynnwys</w:t>
                            </w:r>
                            <w:proofErr w:type="spellEnd"/>
                            <w:r w:rsidR="00D858C9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: </w:t>
                            </w:r>
                          </w:p>
                          <w:p w:rsidR="00F415BC" w:rsidRDefault="00152949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Rheolwr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Gwasanaeth</w:t>
                            </w:r>
                            <w:proofErr w:type="spellEnd"/>
                          </w:p>
                          <w:p w:rsidR="00F5041F" w:rsidRDefault="00152949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Seicolegydd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Clinigol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F5041F" w:rsidRDefault="00152949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Therapydd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Galwedigaethol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F5041F" w:rsidRDefault="00A0626E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Therapydd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I</w:t>
                            </w:r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a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i</w:t>
                            </w:r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th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Lleferydd</w:t>
                            </w:r>
                            <w:proofErr w:type="spellEnd"/>
                          </w:p>
                          <w:p w:rsidR="00F5041F" w:rsidRDefault="00152949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Ymarferwr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Arbenigol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ASD</w:t>
                            </w:r>
                          </w:p>
                          <w:p w:rsidR="00F5041F" w:rsidRDefault="00A0626E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</w:t>
                            </w:r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weithiw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r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C</w:t>
                            </w:r>
                            <w:r w:rsidR="00152949">
                              <w:rPr>
                                <w:rFonts w:cs="Arial"/>
                                <w:sz w:val="28"/>
                                <w:szCs w:val="28"/>
                              </w:rPr>
                              <w:t>ymorth</w:t>
                            </w:r>
                            <w:proofErr w:type="spellEnd"/>
                            <w:r w:rsidR="00152949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Lles</w:t>
                            </w:r>
                            <w:proofErr w:type="spellEnd"/>
                          </w:p>
                          <w:p w:rsidR="00F5041F" w:rsidRPr="00F5041F" w:rsidRDefault="00152949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Gweinyddwr</w:t>
                            </w:r>
                            <w:proofErr w:type="spellEnd"/>
                          </w:p>
                          <w:p w:rsidR="004C7E81" w:rsidRDefault="004C7E81" w:rsidP="004C7E81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4E79CD" w:rsidRDefault="004E79CD" w:rsidP="004C7E81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5665DB" w:rsidRDefault="005665DB" w:rsidP="004C7E81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5665DB" w:rsidRDefault="005665DB" w:rsidP="004C7E81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214FB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 w:val="restart"/>
                          </w:tcPr>
                          <w:p w:rsidR="00D26B58" w:rsidRDefault="00D26B58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2B3295" w:rsidRDefault="002B3295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2B3295" w:rsidRPr="00E87F64" w:rsidRDefault="002B3295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D26B58" w:rsidRDefault="00D26B58" w:rsidP="00D26B58"/>
                        </w:tc>
                      </w:tr>
                      <w:tr w:rsidR="00574A64" w:rsidTr="008839E6">
                        <w:trPr>
                          <w:cantSplit/>
                          <w:trHeight w:val="3526"/>
                        </w:trPr>
                        <w:tc>
                          <w:tcPr>
                            <w:tcW w:w="1696" w:type="dxa"/>
                          </w:tcPr>
                          <w:p w:rsidR="00574A64" w:rsidRDefault="00574A64" w:rsidP="00D26B58">
                            <w:pPr>
                              <w:jc w:val="center"/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Default="00DD6CFD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  <w:r w:rsidRPr="00DD6CFD"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39051702" wp14:editId="13507E59">
                                  <wp:extent cx="771525" cy="654627"/>
                                  <wp:effectExtent l="0" t="0" r="0" b="0"/>
                                  <wp:docPr id="22" name="Picture 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75257" cy="65779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6CFD" w:rsidRDefault="00DD6CFD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Default="00DD6CFD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  <w:r w:rsidRPr="00DD6CFD"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684779" cy="581025"/>
                                  <wp:effectExtent l="0" t="0" r="1270" b="0"/>
                                  <wp:docPr id="23" name="Picture 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88678" cy="58433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574A64" w:rsidRDefault="00574A64" w:rsidP="000B2C07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Pr="00B40921" w:rsidRDefault="00574A64" w:rsidP="00D26B58">
                            <w:pPr>
                              <w:jc w:val="center"/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  <w:r w:rsidRPr="00B40921"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  <w:t xml:space="preserve"> </w:t>
                            </w:r>
                            <w:r w:rsidRPr="00667D85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71B0EE1E" wp14:editId="2BABDF99">
                                  <wp:extent cx="508883" cy="455316"/>
                                  <wp:effectExtent l="0" t="0" r="5715" b="1905"/>
                                  <wp:docPr id="3" name="Picture 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11536" cy="4576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933" w:type="dxa"/>
                            <w:gridSpan w:val="2"/>
                          </w:tcPr>
                          <w:p w:rsidR="005336C3" w:rsidRDefault="00016AF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Gwasanaeth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Awtistiaeth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Inte</w:t>
                            </w:r>
                            <w:r w:rsidR="00152949" w:rsidRPr="00152949">
                              <w:rPr>
                                <w:sz w:val="28"/>
                                <w:szCs w:val="28"/>
                              </w:rPr>
                              <w:t>gredig</w:t>
                            </w:r>
                            <w:proofErr w:type="spellEnd"/>
                            <w:r w:rsidR="00152949" w:rsidRPr="00152949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152949">
                              <w:rPr>
                                <w:sz w:val="28"/>
                                <w:szCs w:val="28"/>
                              </w:rPr>
                              <w:t>Ysbyty</w:t>
                            </w:r>
                            <w:proofErr w:type="spellEnd"/>
                            <w:r w:rsidR="00152949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152949">
                              <w:rPr>
                                <w:sz w:val="28"/>
                                <w:szCs w:val="28"/>
                              </w:rPr>
                              <w:t>Tonna</w:t>
                            </w:r>
                            <w:proofErr w:type="spellEnd"/>
                          </w:p>
                          <w:p w:rsidR="005336C3" w:rsidRDefault="005336C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Tonna</w:t>
                            </w:r>
                          </w:p>
                          <w:p w:rsidR="005336C3" w:rsidRDefault="00016AF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Castell-</w:t>
                            </w:r>
                            <w:proofErr w:type="spellStart"/>
                            <w:r w:rsidR="00152949">
                              <w:rPr>
                                <w:sz w:val="28"/>
                                <w:szCs w:val="28"/>
                              </w:rPr>
                              <w:t>Nedd</w:t>
                            </w:r>
                            <w:proofErr w:type="spellEnd"/>
                          </w:p>
                          <w:p w:rsidR="00574A64" w:rsidRDefault="005336C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SA11 3LX</w:t>
                            </w:r>
                            <w:r w:rsidR="00574A64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574A64" w:rsidRDefault="00574A64" w:rsidP="00574A64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Pr="00574A64" w:rsidRDefault="005336C3" w:rsidP="00574A64">
                            <w:pPr>
                              <w:rPr>
                                <w:rFonts w:eastAsiaTheme="minorEastAsia" w:cs="Arial"/>
                                <w:noProof/>
                                <w:color w:val="17365D" w:themeColor="text2" w:themeShade="BF"/>
                                <w:sz w:val="28"/>
                                <w:szCs w:val="28"/>
                                <w:lang w:eastAsia="en-GB"/>
                              </w:rPr>
                            </w:pPr>
                            <w:r>
                              <w:rPr>
                                <w:rFonts w:eastAsiaTheme="minorEastAsia" w:cs="Arial"/>
                                <w:noProof/>
                                <w:color w:val="17365D" w:themeColor="text2" w:themeShade="BF"/>
                                <w:sz w:val="28"/>
                                <w:szCs w:val="28"/>
                                <w:lang w:eastAsia="en-GB"/>
                              </w:rPr>
                              <w:t>SBU.WBIAS</w:t>
                            </w:r>
                            <w:r w:rsidR="00574A64" w:rsidRPr="00574A64">
                              <w:rPr>
                                <w:rFonts w:eastAsiaTheme="minorEastAsia" w:cs="Arial"/>
                                <w:noProof/>
                                <w:color w:val="17365D" w:themeColor="text2" w:themeShade="BF"/>
                                <w:sz w:val="28"/>
                                <w:szCs w:val="28"/>
                                <w:lang w:eastAsia="en-GB"/>
                              </w:rPr>
                              <w:t>@wales.nhs.uk</w:t>
                            </w:r>
                          </w:p>
                          <w:p w:rsidR="00574A64" w:rsidRDefault="00574A64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E275C0" w:rsidRDefault="00E275C0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574A64" w:rsidRDefault="00152949" w:rsidP="00F415B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Rhif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ff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ô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n</w:t>
                            </w:r>
                            <w:proofErr w:type="spellEnd"/>
                            <w:r w:rsidR="00574A64">
                              <w:rPr>
                                <w:sz w:val="28"/>
                                <w:szCs w:val="28"/>
                              </w:rPr>
                              <w:t xml:space="preserve">: </w:t>
                            </w:r>
                            <w:r w:rsidR="005336C3">
                              <w:rPr>
                                <w:sz w:val="28"/>
                                <w:szCs w:val="28"/>
                              </w:rPr>
                              <w:t>01639 862 936</w:t>
                            </w:r>
                            <w:r w:rsidR="00C029A7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F415BC" w:rsidRPr="00F415BC" w:rsidRDefault="008839E6" w:rsidP="00F415BC">
                            <w:r w:rsidRPr="008839E6">
                              <w:t xml:space="preserve">Mae </w:t>
                            </w:r>
                            <w:proofErr w:type="spellStart"/>
                            <w:r w:rsidRPr="008839E6">
                              <w:t>gwasanaeth</w:t>
                            </w:r>
                            <w:proofErr w:type="spellEnd"/>
                            <w:r w:rsidRPr="008839E6">
                              <w:t xml:space="preserve"> </w:t>
                            </w:r>
                            <w:proofErr w:type="spellStart"/>
                            <w:r w:rsidRPr="008839E6">
                              <w:t>ffôn</w:t>
                            </w:r>
                            <w:proofErr w:type="spellEnd"/>
                            <w:r w:rsidRPr="008839E6">
                              <w:t xml:space="preserve"> </w:t>
                            </w:r>
                            <w:proofErr w:type="spellStart"/>
                            <w:r w:rsidRPr="008839E6">
                              <w:t>ateb</w:t>
                            </w:r>
                            <w:proofErr w:type="spellEnd"/>
                            <w:r w:rsidRPr="008839E6">
                              <w:t xml:space="preserve"> </w:t>
                            </w:r>
                            <w:proofErr w:type="spellStart"/>
                            <w:r w:rsidRPr="008839E6">
                              <w:t>ar</w:t>
                            </w:r>
                            <w:proofErr w:type="spellEnd"/>
                            <w:r w:rsidRPr="008839E6">
                              <w:t xml:space="preserve"> </w:t>
                            </w:r>
                            <w:proofErr w:type="spellStart"/>
                            <w:r w:rsidRPr="008839E6">
                              <w:t>gael</w:t>
                            </w:r>
                            <w:proofErr w:type="spellEnd"/>
                            <w:r w:rsidRPr="008839E6">
                              <w:t>.</w:t>
                            </w:r>
                          </w:p>
                        </w:tc>
                        <w:tc>
                          <w:tcPr>
                            <w:tcW w:w="2126" w:type="dxa"/>
                            <w:vMerge/>
                          </w:tcPr>
                          <w:p w:rsidR="00574A64" w:rsidRPr="00E87F64" w:rsidRDefault="00574A64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574A64" w:rsidRDefault="00574A64" w:rsidP="00D26B58"/>
                        </w:tc>
                      </w:tr>
                    </w:tbl>
                    <w:p w:rsidR="006E2CF0" w:rsidRPr="00885F23" w:rsidRDefault="00196EFE">
                      <w:pPr>
                        <w:rPr>
                          <w:color w:val="7F7F7F" w:themeColor="text1" w:themeTint="80"/>
                          <w:sz w:val="16"/>
                          <w:szCs w:val="16"/>
                        </w:rPr>
                      </w:pPr>
                      <w:r w:rsidRPr="00885F23">
                        <w:rPr>
                          <w:color w:val="7F7F7F" w:themeColor="text1" w:themeTint="80"/>
                          <w:sz w:val="16"/>
                          <w:szCs w:val="16"/>
                        </w:rPr>
                        <w:t>V</w:t>
                      </w:r>
                      <w:r w:rsidR="00E3122A">
                        <w:rPr>
                          <w:color w:val="7F7F7F" w:themeColor="text1" w:themeTint="80"/>
                          <w:sz w:val="16"/>
                          <w:szCs w:val="16"/>
                        </w:rPr>
                        <w:t>3 25/</w:t>
                      </w:r>
                      <w:r w:rsidR="00025DCD">
                        <w:rPr>
                          <w:color w:val="7F7F7F" w:themeColor="text1" w:themeTint="80"/>
                          <w:sz w:val="16"/>
                          <w:szCs w:val="16"/>
                        </w:rPr>
                        <w:t>07/2019</w:t>
                      </w:r>
                    </w:p>
                  </w:txbxContent>
                </v:textbox>
              </v:shape>
            </w:pict>
          </mc:Fallback>
        </mc:AlternateContent>
      </w:r>
      <w:r w:rsidR="001A1CA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5690235</wp:posOffset>
                </wp:positionH>
                <wp:positionV relativeFrom="paragraph">
                  <wp:posOffset>13335</wp:posOffset>
                </wp:positionV>
                <wp:extent cx="3571875" cy="666750"/>
                <wp:effectExtent l="19050" t="19050" r="28575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1875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1CA7" w:rsidRPr="001A1CA7" w:rsidRDefault="008839E6" w:rsidP="008839E6">
                            <w:pPr>
                              <w:jc w:val="center"/>
                              <w:rPr>
                                <w:b/>
                                <w:sz w:val="36"/>
                                <w:szCs w:val="28"/>
                              </w:rPr>
                            </w:pPr>
                            <w:proofErr w:type="spellStart"/>
                            <w:r w:rsidRPr="008839E6">
                              <w:rPr>
                                <w:b/>
                                <w:sz w:val="36"/>
                                <w:szCs w:val="28"/>
                              </w:rPr>
                              <w:t>G</w:t>
                            </w:r>
                            <w:r w:rsidR="00016AF3">
                              <w:rPr>
                                <w:b/>
                                <w:sz w:val="36"/>
                                <w:szCs w:val="28"/>
                              </w:rPr>
                              <w:t>wasanaeth</w:t>
                            </w:r>
                            <w:proofErr w:type="spellEnd"/>
                            <w:r w:rsidR="00016AF3">
                              <w:rPr>
                                <w:b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b/>
                                <w:sz w:val="36"/>
                                <w:szCs w:val="28"/>
                              </w:rPr>
                              <w:t>Awtistiaeth</w:t>
                            </w:r>
                            <w:proofErr w:type="spellEnd"/>
                            <w:r w:rsidR="00016AF3">
                              <w:rPr>
                                <w:b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b/>
                                <w:sz w:val="36"/>
                                <w:szCs w:val="28"/>
                              </w:rPr>
                              <w:t>Inte</w:t>
                            </w:r>
                            <w:r w:rsidRPr="008839E6">
                              <w:rPr>
                                <w:b/>
                                <w:sz w:val="36"/>
                                <w:szCs w:val="28"/>
                              </w:rPr>
                              <w:t>gredig</w:t>
                            </w:r>
                            <w:proofErr w:type="spellEnd"/>
                            <w:r>
                              <w:rPr>
                                <w:b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b/>
                                <w:sz w:val="36"/>
                                <w:szCs w:val="28"/>
                              </w:rPr>
                              <w:t>Bae'r</w:t>
                            </w:r>
                            <w:proofErr w:type="spellEnd"/>
                            <w:r w:rsidRPr="008839E6">
                              <w:rPr>
                                <w:b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b/>
                                <w:sz w:val="36"/>
                                <w:szCs w:val="28"/>
                              </w:rPr>
                              <w:t>Gorllewin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27" type="#_x0000_t202" style="position:absolute;margin-left:448.05pt;margin-top:1.05pt;width:281.25pt;height:5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" fillcolor="white [3201]" strokeweight="2.25pt">
                <v:textbox>
                  <w:txbxContent>
                    <w:p w:rsidR="001A1CA7" w:rsidRPr="001A1CA7" w:rsidRDefault="008839E6" w:rsidP="008839E6">
                      <w:pPr>
                        <w:jc w:val="center"/>
                        <w:rPr>
                          <w:b/>
                          <w:sz w:val="36"/>
                          <w:szCs w:val="28"/>
                        </w:rPr>
                      </w:pPr>
                      <w:proofErr w:type="spellStart"/>
                      <w:r w:rsidRPr="008839E6">
                        <w:rPr>
                          <w:b/>
                          <w:sz w:val="36"/>
                          <w:szCs w:val="28"/>
                        </w:rPr>
                        <w:t>G</w:t>
                      </w:r>
                      <w:r w:rsidR="00016AF3">
                        <w:rPr>
                          <w:b/>
                          <w:sz w:val="36"/>
                          <w:szCs w:val="28"/>
                        </w:rPr>
                        <w:t>wasanaeth</w:t>
                      </w:r>
                      <w:proofErr w:type="spellEnd"/>
                      <w:r w:rsidR="00016AF3">
                        <w:rPr>
                          <w:b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b/>
                          <w:sz w:val="36"/>
                          <w:szCs w:val="28"/>
                        </w:rPr>
                        <w:t>Awtistiaeth</w:t>
                      </w:r>
                      <w:proofErr w:type="spellEnd"/>
                      <w:r w:rsidR="00016AF3">
                        <w:rPr>
                          <w:b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b/>
                          <w:sz w:val="36"/>
                          <w:szCs w:val="28"/>
                        </w:rPr>
                        <w:t>Inte</w:t>
                      </w:r>
                      <w:r w:rsidRPr="008839E6">
                        <w:rPr>
                          <w:b/>
                          <w:sz w:val="36"/>
                          <w:szCs w:val="28"/>
                        </w:rPr>
                        <w:t>gredig</w:t>
                      </w:r>
                      <w:proofErr w:type="spellEnd"/>
                      <w:r>
                        <w:rPr>
                          <w:b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b/>
                          <w:sz w:val="36"/>
                          <w:szCs w:val="28"/>
                        </w:rPr>
                        <w:t>Bae'r</w:t>
                      </w:r>
                      <w:proofErr w:type="spellEnd"/>
                      <w:r w:rsidRPr="008839E6">
                        <w:rPr>
                          <w:b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b/>
                          <w:sz w:val="36"/>
                          <w:szCs w:val="28"/>
                        </w:rPr>
                        <w:t>Gorllewin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1154AD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-171450</wp:posOffset>
                </wp:positionH>
                <wp:positionV relativeFrom="paragraph">
                  <wp:posOffset>162916</wp:posOffset>
                </wp:positionV>
                <wp:extent cx="4181475" cy="519379"/>
                <wp:effectExtent l="0" t="0" r="28575" b="1460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74A64" w:rsidRPr="00D81F98" w:rsidRDefault="00152949" w:rsidP="00574A64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proofErr w:type="spellStart"/>
                            <w:r>
                              <w:rPr>
                                <w:sz w:val="26"/>
                                <w:szCs w:val="26"/>
                              </w:rPr>
                              <w:t>O</w:t>
                            </w:r>
                            <w:r w:rsidR="00016AF3">
                              <w:rPr>
                                <w:sz w:val="26"/>
                                <w:szCs w:val="26"/>
                              </w:rPr>
                              <w:t>s</w:t>
                            </w:r>
                            <w:proofErr w:type="spellEnd"/>
                            <w:r w:rsidR="00016AF3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sz w:val="26"/>
                                <w:szCs w:val="26"/>
                              </w:rPr>
                              <w:t>oes</w:t>
                            </w:r>
                            <w:proofErr w:type="spellEnd"/>
                            <w:r w:rsidR="00016AF3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sz w:val="26"/>
                                <w:szCs w:val="26"/>
                              </w:rPr>
                              <w:t>gennych</w:t>
                            </w:r>
                            <w:proofErr w:type="spellEnd"/>
                            <w:r w:rsidR="00016AF3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sz w:val="26"/>
                                <w:szCs w:val="26"/>
                              </w:rPr>
                              <w:t>unrhyw</w:t>
                            </w:r>
                            <w:proofErr w:type="spellEnd"/>
                            <w:r w:rsidR="00016AF3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sz w:val="26"/>
                                <w:szCs w:val="26"/>
                              </w:rPr>
                              <w:t>gwestiynau</w:t>
                            </w:r>
                            <w:proofErr w:type="spellEnd"/>
                            <w:r w:rsidR="00016AF3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9260C1">
                              <w:rPr>
                                <w:sz w:val="26"/>
                                <w:szCs w:val="26"/>
                              </w:rPr>
                              <w:t>ynghylch</w:t>
                            </w:r>
                            <w:proofErr w:type="spellEnd"/>
                            <w:r w:rsidR="009260C1">
                              <w:rPr>
                                <w:sz w:val="26"/>
                                <w:szCs w:val="26"/>
                              </w:rPr>
                              <w:t xml:space="preserve"> y</w:t>
                            </w:r>
                            <w:r w:rsidR="00016AF3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sz w:val="26"/>
                                <w:szCs w:val="26"/>
                              </w:rPr>
                              <w:t>gwasanaeth</w:t>
                            </w:r>
                            <w:proofErr w:type="spellEnd"/>
                            <w:r w:rsidR="00016AF3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sz w:val="26"/>
                                <w:szCs w:val="26"/>
                              </w:rPr>
                              <w:t>neu’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n</w:t>
                            </w:r>
                            <w:proofErr w:type="spellEnd"/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6"/>
                                <w:szCs w:val="26"/>
                              </w:rPr>
                              <w:t>dymuno</w:t>
                            </w:r>
                            <w:proofErr w:type="spellEnd"/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6"/>
                                <w:szCs w:val="26"/>
                              </w:rPr>
                              <w:t>gofyn</w:t>
                            </w:r>
                            <w:proofErr w:type="spellEnd"/>
                            <w:r>
                              <w:rPr>
                                <w:sz w:val="26"/>
                                <w:szCs w:val="26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sz w:val="26"/>
                                <w:szCs w:val="26"/>
                              </w:rPr>
                              <w:t>gyfeireb</w:t>
                            </w:r>
                            <w:proofErr w:type="spellEnd"/>
                            <w:r w:rsidR="009260C1">
                              <w:rPr>
                                <w:sz w:val="26"/>
                                <w:szCs w:val="26"/>
                              </w:rPr>
                              <w:t>: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6"/>
                                <w:szCs w:val="26"/>
                              </w:rPr>
                              <w:t>cysylltwch</w:t>
                            </w:r>
                            <w:proofErr w:type="spellEnd"/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cs="Arial"/>
                                <w:sz w:val="26"/>
                                <w:szCs w:val="26"/>
                              </w:rPr>
                              <w:t>â</w:t>
                            </w:r>
                            <w:r w:rsidR="005665DB" w:rsidRPr="00D81F98">
                              <w:rPr>
                                <w:sz w:val="26"/>
                                <w:szCs w:val="26"/>
                              </w:rPr>
                              <w:t>:</w:t>
                            </w:r>
                            <w:r w:rsidR="001154AD" w:rsidRPr="00D81F98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  <w:p w:rsidR="00574A64" w:rsidRDefault="00574A6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-13.5pt;margin-top:12.85pt;width:329.25pt;height:40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" fillcolor="white [3201]" strokecolor="white [3212]" strokeweight=".5pt">
                <v:textbox>
                  <w:txbxContent>
                    <w:p w:rsidR="00574A64" w:rsidRPr="00D81F98" w:rsidRDefault="00152949" w:rsidP="00574A64">
                      <w:pPr>
                        <w:rPr>
                          <w:sz w:val="26"/>
                          <w:szCs w:val="26"/>
                        </w:rPr>
                      </w:pPr>
                      <w:proofErr w:type="spellStart"/>
                      <w:r>
                        <w:rPr>
                          <w:sz w:val="26"/>
                          <w:szCs w:val="26"/>
                        </w:rPr>
                        <w:t>O</w:t>
                      </w:r>
                      <w:r w:rsidR="00016AF3">
                        <w:rPr>
                          <w:sz w:val="26"/>
                          <w:szCs w:val="26"/>
                        </w:rPr>
                        <w:t>s</w:t>
                      </w:r>
                      <w:proofErr w:type="spellEnd"/>
                      <w:r w:rsidR="00016AF3"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sz w:val="26"/>
                          <w:szCs w:val="26"/>
                        </w:rPr>
                        <w:t>oes</w:t>
                      </w:r>
                      <w:proofErr w:type="spellEnd"/>
                      <w:r w:rsidR="00016AF3"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sz w:val="26"/>
                          <w:szCs w:val="26"/>
                        </w:rPr>
                        <w:t>gennych</w:t>
                      </w:r>
                      <w:proofErr w:type="spellEnd"/>
                      <w:r w:rsidR="00016AF3"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sz w:val="26"/>
                          <w:szCs w:val="26"/>
                        </w:rPr>
                        <w:t>unrhyw</w:t>
                      </w:r>
                      <w:proofErr w:type="spellEnd"/>
                      <w:r w:rsidR="00016AF3"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sz w:val="26"/>
                          <w:szCs w:val="26"/>
                        </w:rPr>
                        <w:t>gwestiynau</w:t>
                      </w:r>
                      <w:proofErr w:type="spellEnd"/>
                      <w:r w:rsidR="00016AF3"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9260C1">
                        <w:rPr>
                          <w:sz w:val="26"/>
                          <w:szCs w:val="26"/>
                        </w:rPr>
                        <w:t>ynghylch</w:t>
                      </w:r>
                      <w:proofErr w:type="spellEnd"/>
                      <w:r w:rsidR="009260C1">
                        <w:rPr>
                          <w:sz w:val="26"/>
                          <w:szCs w:val="26"/>
                        </w:rPr>
                        <w:t xml:space="preserve"> y</w:t>
                      </w:r>
                      <w:r w:rsidR="00016AF3"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sz w:val="26"/>
                          <w:szCs w:val="26"/>
                        </w:rPr>
                        <w:t>gwasanaeth</w:t>
                      </w:r>
                      <w:proofErr w:type="spellEnd"/>
                      <w:r w:rsidR="00016AF3"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sz w:val="26"/>
                          <w:szCs w:val="26"/>
                        </w:rPr>
                        <w:t>neu’</w:t>
                      </w:r>
                      <w:r>
                        <w:rPr>
                          <w:sz w:val="26"/>
                          <w:szCs w:val="26"/>
                        </w:rPr>
                        <w:t>n</w:t>
                      </w:r>
                      <w:proofErr w:type="spellEnd"/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6"/>
                          <w:szCs w:val="26"/>
                        </w:rPr>
                        <w:t>dymuno</w:t>
                      </w:r>
                      <w:proofErr w:type="spellEnd"/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6"/>
                          <w:szCs w:val="26"/>
                        </w:rPr>
                        <w:t>gofyn</w:t>
                      </w:r>
                      <w:proofErr w:type="spellEnd"/>
                      <w:r>
                        <w:rPr>
                          <w:sz w:val="26"/>
                          <w:szCs w:val="26"/>
                        </w:rPr>
                        <w:t xml:space="preserve"> am </w:t>
                      </w:r>
                      <w:proofErr w:type="spellStart"/>
                      <w:r>
                        <w:rPr>
                          <w:sz w:val="26"/>
                          <w:szCs w:val="26"/>
                        </w:rPr>
                        <w:t>gyfeireb</w:t>
                      </w:r>
                      <w:proofErr w:type="spellEnd"/>
                      <w:r w:rsidR="009260C1">
                        <w:rPr>
                          <w:sz w:val="26"/>
                          <w:szCs w:val="26"/>
                        </w:rPr>
                        <w:t>: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6"/>
                          <w:szCs w:val="26"/>
                        </w:rPr>
                        <w:t>cysylltwch</w:t>
                      </w:r>
                      <w:proofErr w:type="spellEnd"/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cs="Arial"/>
                          <w:sz w:val="26"/>
                          <w:szCs w:val="26"/>
                        </w:rPr>
                        <w:t>â</w:t>
                      </w:r>
                      <w:r w:rsidR="005665DB" w:rsidRPr="00D81F98">
                        <w:rPr>
                          <w:sz w:val="26"/>
                          <w:szCs w:val="26"/>
                        </w:rPr>
                        <w:t>:</w:t>
                      </w:r>
                      <w:r w:rsidR="001154AD" w:rsidRPr="00D81F98">
                        <w:rPr>
                          <w:sz w:val="26"/>
                          <w:szCs w:val="26"/>
                        </w:rPr>
                        <w:t xml:space="preserve"> </w:t>
                      </w:r>
                    </w:p>
                    <w:p w:rsidR="00574A64" w:rsidRDefault="00574A64"/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FB323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5146700</wp:posOffset>
                </wp:positionH>
                <wp:positionV relativeFrom="paragraph">
                  <wp:posOffset>156515</wp:posOffset>
                </wp:positionV>
                <wp:extent cx="3999586" cy="2435961"/>
                <wp:effectExtent l="0" t="0" r="1270" b="2540"/>
                <wp:wrapNone/>
                <wp:docPr id="8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9586" cy="243596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xtLst/>
                      </wps:spPr>
                      <wps:txbx>
                        <w:txbxContent>
                          <w:p w:rsidR="0046176B" w:rsidRDefault="0046176B" w:rsidP="00155BCB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8839E6" w:rsidRPr="008839E6" w:rsidRDefault="008839E6" w:rsidP="008839E6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Mae'r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Gwasanaeth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Awtistiaeth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Integredig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(IAS)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wasanaeth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i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gefnogi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oedolion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awtistig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rhieni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/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gofalwyr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A0626E">
                              <w:rPr>
                                <w:rFonts w:cs="Arial"/>
                                <w:sz w:val="28"/>
                                <w:szCs w:val="28"/>
                              </w:rPr>
                              <w:t>i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b</w:t>
                            </w:r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lant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pobl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ifanc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ac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oedolion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awtistig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ym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Mae'r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Gorllewin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. Mae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Bae'r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Gorllewin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cynnwys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Abertawe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, Castell-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nedd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Port Talbot a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Phen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-y-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bont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ar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Ogwr</w:t>
                            </w:r>
                            <w:proofErr w:type="spellEnd"/>
                            <w:r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8839E6" w:rsidRPr="008839E6" w:rsidRDefault="008839E6" w:rsidP="008839E6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155BCB" w:rsidRDefault="009260C1" w:rsidP="008839E6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Gall</w:t>
                            </w:r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oedolion</w:t>
                            </w:r>
                            <w:proofErr w:type="spellEnd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rhieni</w:t>
                            </w:r>
                            <w:proofErr w:type="spellEnd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gofalwyr</w:t>
                            </w:r>
                            <w:proofErr w:type="spellEnd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 </w:t>
                            </w:r>
                            <w:proofErr w:type="spellStart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weithwyr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proffesiynol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</w:t>
                            </w:r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yfeirio</w:t>
                            </w:r>
                            <w:proofErr w:type="spellEnd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at y </w:t>
                            </w:r>
                            <w:proofErr w:type="spellStart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Gwasanaeth</w:t>
                            </w:r>
                            <w:proofErr w:type="spellEnd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Awtistiaeth</w:t>
                            </w:r>
                            <w:proofErr w:type="spellEnd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Integredig</w:t>
                            </w:r>
                            <w:proofErr w:type="spellEnd"/>
                            <w:r w:rsidR="008839E6" w:rsidRPr="008839E6">
                              <w:rPr>
                                <w:rFonts w:cs="Arial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155BCB" w:rsidRPr="00406CAE" w:rsidRDefault="00155BC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9" type="#_x0000_t202" style="position:absolute;margin-left:405.25pt;margin-top:12.3pt;width:314.95pt;height:19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" stroked="f">
                <v:textbox>
                  <w:txbxContent>
                    <w:p w:rsidR="0046176B" w:rsidRDefault="0046176B" w:rsidP="00155BCB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</w:p>
                    <w:p w:rsidR="008839E6" w:rsidRPr="008839E6" w:rsidRDefault="008839E6" w:rsidP="008839E6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Mae'r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Gwasanaeth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Awtistiaeth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Integredig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(IAS)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yn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wasanaeth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i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gefnogi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oedolion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awtistig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a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rhieni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/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gofalwyr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A0626E">
                        <w:rPr>
                          <w:rFonts w:cs="Arial"/>
                          <w:sz w:val="28"/>
                          <w:szCs w:val="28"/>
                        </w:rPr>
                        <w:t>i</w:t>
                      </w:r>
                      <w:proofErr w:type="spellEnd"/>
                      <w:r w:rsidR="00016AF3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rFonts w:cs="Arial"/>
                          <w:sz w:val="28"/>
                          <w:szCs w:val="28"/>
                        </w:rPr>
                        <w:t>b</w:t>
                      </w:r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lant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,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pobl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ifanc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ac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oedolion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rFonts w:cs="Arial"/>
                          <w:sz w:val="28"/>
                          <w:szCs w:val="28"/>
                        </w:rPr>
                        <w:t>awtistig</w:t>
                      </w:r>
                      <w:proofErr w:type="spellEnd"/>
                      <w:r w:rsidR="00016AF3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ym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Mae'r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Gorllewin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. Mae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Bae'r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Gorllewin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yn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cynnwys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Abertawe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, Castell-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nedd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Port Talbot a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Phen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-y-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bont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ar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Ogwr</w:t>
                      </w:r>
                      <w:proofErr w:type="spellEnd"/>
                      <w:r w:rsidRPr="008839E6">
                        <w:rPr>
                          <w:rFonts w:cs="Arial"/>
                          <w:sz w:val="28"/>
                          <w:szCs w:val="28"/>
                        </w:rPr>
                        <w:t>.</w:t>
                      </w:r>
                    </w:p>
                    <w:p w:rsidR="008839E6" w:rsidRPr="008839E6" w:rsidRDefault="008839E6" w:rsidP="008839E6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</w:p>
                    <w:p w:rsidR="00155BCB" w:rsidRDefault="009260C1" w:rsidP="008839E6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cs="Arial"/>
                          <w:sz w:val="28"/>
                          <w:szCs w:val="28"/>
                        </w:rPr>
                        <w:t>Gall</w:t>
                      </w:r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oedolion</w:t>
                      </w:r>
                      <w:proofErr w:type="spellEnd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, </w:t>
                      </w:r>
                      <w:proofErr w:type="spellStart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rhieni</w:t>
                      </w:r>
                      <w:proofErr w:type="spellEnd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, </w:t>
                      </w:r>
                      <w:proofErr w:type="spellStart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gofalwyr</w:t>
                      </w:r>
                      <w:proofErr w:type="spellEnd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a </w:t>
                      </w:r>
                      <w:proofErr w:type="spellStart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g</w:t>
                      </w:r>
                      <w:r>
                        <w:rPr>
                          <w:rFonts w:cs="Arial"/>
                          <w:sz w:val="28"/>
                          <w:szCs w:val="28"/>
                        </w:rPr>
                        <w:t>weithwyr</w:t>
                      </w:r>
                      <w:proofErr w:type="spellEnd"/>
                      <w:r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cs="Arial"/>
                          <w:sz w:val="28"/>
                          <w:szCs w:val="28"/>
                        </w:rPr>
                        <w:t>proffesiynol</w:t>
                      </w:r>
                      <w:proofErr w:type="spellEnd"/>
                      <w:r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cs="Arial"/>
                          <w:sz w:val="28"/>
                          <w:szCs w:val="28"/>
                        </w:rPr>
                        <w:t>g</w:t>
                      </w:r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yfeirio</w:t>
                      </w:r>
                      <w:proofErr w:type="spellEnd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at y </w:t>
                      </w:r>
                      <w:proofErr w:type="spellStart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Gwasanaeth</w:t>
                      </w:r>
                      <w:proofErr w:type="spellEnd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Awtistiaeth</w:t>
                      </w:r>
                      <w:proofErr w:type="spellEnd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Integredig</w:t>
                      </w:r>
                      <w:proofErr w:type="spellEnd"/>
                      <w:r w:rsidR="008839E6" w:rsidRPr="008839E6">
                        <w:rPr>
                          <w:rFonts w:cs="Arial"/>
                          <w:sz w:val="28"/>
                          <w:szCs w:val="28"/>
                        </w:rPr>
                        <w:t>.</w:t>
                      </w:r>
                    </w:p>
                    <w:p w:rsidR="00155BCB" w:rsidRPr="00406CAE" w:rsidRDefault="00155BCB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14D19" w:rsidRPr="00614D19">
        <w:rPr>
          <w:noProof/>
          <w:lang w:val="en-GB" w:eastAsia="en-GB"/>
        </w:rPr>
        <w:drawing>
          <wp:inline distT="0" distB="0" distL="0" distR="0">
            <wp:extent cx="1752600" cy="1466850"/>
            <wp:effectExtent l="0" t="0" r="0" b="0"/>
            <wp:docPr id="246" name="Picture 246" descr="C:\Users\ca020484\AppData\Local\Microsoft\Windows\Temporary Internet Files\Content.IE5\I5W2TJYQ\group lead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ca020484\AppData\Local\Microsoft\Windows\Temporary Internet Files\Content.IE5\I5W2TJYQ\group leader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14D19" w:rsidRPr="00614D19">
        <w:rPr>
          <w:rFonts w:ascii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614D19" w:rsidRPr="00614D19">
        <w:rPr>
          <w:noProof/>
          <w:lang w:val="en-GB" w:eastAsia="en-GB"/>
        </w:rPr>
        <w:drawing>
          <wp:inline distT="0" distB="0" distL="0" distR="0">
            <wp:extent cx="1752600" cy="1466850"/>
            <wp:effectExtent l="0" t="0" r="0" b="0"/>
            <wp:docPr id="247" name="Picture 247" descr="C:\Users\ca020484\AppData\Local\Microsoft\Windows\Temporary Internet Files\Content.IE5\I5W2TJYQ\group lead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ca020484\AppData\Local\Microsoft\Windows\Temporary Internet Files\Content.IE5\I5W2TJYQ\group leader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14D19">
        <w:rPr>
          <w:noProof/>
          <w:lang w:val="en-GB" w:eastAsia="en-GB"/>
        </w:rPr>
        <w:t xml:space="preserve">  </w: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614B7D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margin">
                  <wp:posOffset>-344777</wp:posOffset>
                </wp:positionH>
                <wp:positionV relativeFrom="paragraph">
                  <wp:posOffset>-481254</wp:posOffset>
                </wp:positionV>
                <wp:extent cx="9944100" cy="7219665"/>
                <wp:effectExtent l="0" t="0" r="0" b="635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4100" cy="7219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154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784"/>
                              <w:gridCol w:w="4874"/>
                              <w:gridCol w:w="2090"/>
                              <w:gridCol w:w="1737"/>
                              <w:gridCol w:w="4923"/>
                            </w:tblGrid>
                            <w:tr w:rsidR="006E2CF0" w:rsidTr="00BA69BC">
                              <w:trPr>
                                <w:trHeight w:val="1418"/>
                              </w:trPr>
                              <w:tc>
                                <w:tcPr>
                                  <w:tcW w:w="1784" w:type="dxa"/>
                                  <w:vAlign w:val="center"/>
                                </w:tcPr>
                                <w:p w:rsidR="006E2CF0" w:rsidRPr="0005232A" w:rsidRDefault="00A20A00" w:rsidP="004C6087">
                                  <w:pPr>
                                    <w:jc w:val="center"/>
                                  </w:pPr>
                                  <w:r w:rsidRPr="00B64700">
                                    <w:rPr>
                                      <w:rFonts w:ascii="Times New Roman" w:hAnsi="Times New Roman"/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616EED11" wp14:editId="77898C33">
                                        <wp:extent cx="923925" cy="824800"/>
                                        <wp:effectExtent l="0" t="0" r="0" b="0"/>
                                        <wp:docPr id="15" name="Picture 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07374194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b="10806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433" cy="84132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874" w:type="dxa"/>
                                  <w:vAlign w:val="center"/>
                                </w:tcPr>
                                <w:p w:rsidR="006E2CF0" w:rsidRPr="002C5BD4" w:rsidRDefault="00016AF3" w:rsidP="004C6087">
                                  <w:pP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Gwasanaeth</w:t>
                                  </w:r>
                                  <w:proofErr w:type="spellEnd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Awtistiaeth</w:t>
                                  </w:r>
                                  <w:proofErr w:type="spellEnd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Inte</w:t>
                                  </w:r>
                                  <w:r w:rsidR="008839E6" w:rsidRPr="008839E6"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gredig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090" w:type="dxa"/>
                                </w:tcPr>
                                <w:p w:rsidR="006E2CF0" w:rsidRDefault="006E2CF0" w:rsidP="0049083C"/>
                              </w:tc>
                              <w:tc>
                                <w:tcPr>
                                  <w:tcW w:w="1737" w:type="dxa"/>
                                  <w:vAlign w:val="center"/>
                                </w:tcPr>
                                <w:p w:rsidR="006E2CF0" w:rsidRDefault="00D26B58" w:rsidP="00840AD0">
                                  <w:r w:rsidRPr="00B64700">
                                    <w:rPr>
                                      <w:rFonts w:ascii="Times New Roman" w:hAnsi="Times New Roman"/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1CFD4DC4" wp14:editId="3C9D1F16">
                                        <wp:extent cx="923925" cy="824800"/>
                                        <wp:effectExtent l="0" t="0" r="0" b="0"/>
                                        <wp:docPr id="27" name="Picture 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07374194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b="10806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433" cy="84132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923" w:type="dxa"/>
                                  <w:vAlign w:val="center"/>
                                </w:tcPr>
                                <w:p w:rsidR="006E2CF0" w:rsidRDefault="00016AF3" w:rsidP="00840AD0">
                                  <w:pPr>
                                    <w:pStyle w:val="Heading2"/>
                                    <w:rPr>
                                      <w:sz w:val="5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>Gwasanaeth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>Awtistiaeth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>Inte</w:t>
                                  </w:r>
                                  <w:r w:rsidR="008839E6" w:rsidRPr="008839E6"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>gredig</w:t>
                                  </w:r>
                                  <w:proofErr w:type="spellEnd"/>
                                </w:p>
                              </w:tc>
                            </w:tr>
                            <w:tr w:rsidR="006E2CF0" w:rsidTr="00BA69BC">
                              <w:trPr>
                                <w:trHeight w:val="9396"/>
                              </w:trPr>
                              <w:tc>
                                <w:tcPr>
                                  <w:tcW w:w="1784" w:type="dxa"/>
                                </w:tcPr>
                                <w:p w:rsidR="00DD6CFD" w:rsidRDefault="00DD6CFD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8F5BFD" w:rsidRDefault="00DD6CFD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DD6CFD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932701" cy="790575"/>
                                        <wp:effectExtent l="0" t="0" r="1270" b="0"/>
                                        <wp:docPr id="17" name="Picture 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5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34806" cy="792359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B72BCE" w:rsidRDefault="00B72BCE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51FAB" w:rsidRDefault="00051FA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51FAB" w:rsidRDefault="00051FA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8F5BFD" w:rsidRDefault="00E00AD7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614D19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A8D1B0F" wp14:editId="5253D09C">
                                        <wp:extent cx="961526" cy="819150"/>
                                        <wp:effectExtent l="0" t="0" r="0" b="0"/>
                                        <wp:docPr id="14" name="Picture 14" descr="C:\Users\ca020484\AppData\Local\Microsoft\Windows\Temporary Internet Files\Content.IE5\4E61WOQB\fill in form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0" descr="C:\Users\ca020484\AppData\Local\Microsoft\Windows\Temporary Internet Files\Content.IE5\4E61WOQB\fill in form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63189" cy="82056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E878BB" w:rsidRDefault="00E878B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0113" w:rsidRDefault="00E00AD7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2B0113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CC2670B" wp14:editId="08F7D39C">
                                        <wp:extent cx="995155" cy="847725"/>
                                        <wp:effectExtent l="0" t="0" r="0" b="0"/>
                                        <wp:docPr id="234" name="Picture 234" descr="C:\Users\ca020484\AppData\Local\Microsoft\Windows\Temporary Internet Files\Content.IE5\I5W2TJYQ\men and women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7" descr="C:\Users\ca020484\AppData\Local\Microsoft\Windows\Temporary Internet Files\Content.IE5\I5W2TJYQ\men and women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02763" cy="85420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E878BB" w:rsidRDefault="00E878B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BF3FE8" w:rsidRDefault="00BF3FE8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1E3995" w:rsidRDefault="001E399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2D478D" w:rsidRDefault="00BA69BC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6D42DB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23BDF091" wp14:editId="48C2B920">
                                        <wp:extent cx="1006337" cy="857250"/>
                                        <wp:effectExtent l="0" t="0" r="3810" b="0"/>
                                        <wp:docPr id="230" name="Picture 230" descr="C:\Users\ca020484\AppData\Local\Microsoft\Windows\Temporary Internet Files\Content.IE5\4E61WOQB\group project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3" descr="C:\Users\ca020484\AppData\Local\Microsoft\Windows\Temporary Internet Files\Content.IE5\4E61WOQB\group project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11229" cy="861418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874" w:type="dxa"/>
                                </w:tcPr>
                                <w:p w:rsidR="00BF3FE8" w:rsidRPr="00D97752" w:rsidRDefault="00D97752" w:rsidP="00E00AD7">
                                  <w:pPr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</w:pP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Mae'r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Gwasanaeth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Awtistiaeth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Integredig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yn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darparu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cefnogaeth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uniongyrchol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i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oedolion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awtistig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.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Rydym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hefyd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yn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darparu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cyngor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cefnogaeth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a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chyfeiriadau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ar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gyfer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rhieni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gofalwyr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plant,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pobl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ifanc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ac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oedolion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awtistig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.</w:t>
                                  </w:r>
                                </w:p>
                                <w:p w:rsidR="00051FAB" w:rsidRPr="00D97752" w:rsidRDefault="00051FAB" w:rsidP="00E00AD7">
                                  <w:pPr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</w:pPr>
                                </w:p>
                                <w:p w:rsidR="00D45212" w:rsidRPr="00D97752" w:rsidRDefault="00D97752" w:rsidP="00E00AD7">
                                  <w:pPr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</w:pPr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Gall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unrhyw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oedolyn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ofyn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am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asesiad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os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yw'n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credu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bod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ganddo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awtistiaeth</w:t>
                                  </w:r>
                                  <w:proofErr w:type="spellEnd"/>
                                </w:p>
                                <w:p w:rsidR="00D97752" w:rsidRPr="00D97752" w:rsidRDefault="00D97752" w:rsidP="00E00AD7">
                                  <w:pPr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</w:pPr>
                                </w:p>
                                <w:p w:rsidR="00D97752" w:rsidRPr="00D97752" w:rsidRDefault="00D97752" w:rsidP="00D97752">
                                  <w:pPr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</w:pPr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Gall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oedolion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awtistig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A0626E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gael</w:t>
                                  </w:r>
                                  <w:proofErr w:type="spellEnd"/>
                                  <w:r w:rsidR="00A0626E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A0626E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mynediad</w:t>
                                  </w:r>
                                  <w:proofErr w:type="spellEnd"/>
                                  <w:r w:rsidR="00A0626E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A0626E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i</w:t>
                                  </w:r>
                                  <w:r w:rsidR="00016AF3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’r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gwasanaeth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ar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gyfer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  <w:lang w:val="en-GB"/>
                                    </w:rPr>
                                    <w:t>:</w:t>
                                  </w:r>
                                </w:p>
                                <w:p w:rsidR="00BA69BC" w:rsidRPr="00D97752" w:rsidRDefault="00016AF3" w:rsidP="00D97752">
                                  <w:pPr>
                                    <w:pStyle w:val="ListParagraph"/>
                                    <w:numPr>
                                      <w:ilvl w:val="0"/>
                                      <w:numId w:val="13"/>
                                    </w:numPr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Cymorth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i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ddeall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awtistiaeth</w:t>
                                  </w:r>
                                  <w:proofErr w:type="spellEnd"/>
                                </w:p>
                                <w:p w:rsidR="00BF3FE8" w:rsidRPr="00D97752" w:rsidRDefault="00D97752" w:rsidP="00D97752">
                                  <w:pPr>
                                    <w:pStyle w:val="ListParagraph"/>
                                    <w:numPr>
                                      <w:ilvl w:val="0"/>
                                      <w:numId w:val="13"/>
                                    </w:numPr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</w:pP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Cymorth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="009260C1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byrdymor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uniongyr</w:t>
                                  </w:r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</w:t>
                                  </w:r>
                                  <w:r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hol</w:t>
                                  </w:r>
                                  <w:proofErr w:type="spellEnd"/>
                                </w:p>
                                <w:p w:rsidR="002B07DF" w:rsidRPr="00D97752" w:rsidRDefault="009260C1" w:rsidP="00D97752">
                                  <w:pPr>
                                    <w:pStyle w:val="ListParagraph"/>
                                    <w:numPr>
                                      <w:ilvl w:val="0"/>
                                      <w:numId w:val="13"/>
                                    </w:numPr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C</w:t>
                                  </w:r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efnogaeth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i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proofErr w:type="gramStart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gael</w:t>
                                  </w:r>
                                  <w:proofErr w:type="spellEnd"/>
                                  <w:proofErr w:type="gramEnd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mynediad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i</w:t>
                                  </w:r>
                                  <w:proofErr w:type="spellEnd"/>
                                  <w:r w:rsidR="00016AF3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wasanaethau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eraill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a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allai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gynnwys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cyflogaeth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,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addysg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,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iechyd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,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hamdden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a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gweithgareddau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 xml:space="preserve"> </w:t>
                                  </w:r>
                                  <w:proofErr w:type="spellStart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hamdden</w:t>
                                  </w:r>
                                  <w:proofErr w:type="spellEnd"/>
                                  <w:r w:rsidR="00D97752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  <w:lang w:val="en-GB"/>
                                    </w:rPr>
                                    <w:t>.</w:t>
                                  </w:r>
                                  <w:r w:rsidR="00630CD3" w:rsidRPr="00D97752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</w:p>
                                <w:p w:rsidR="00D97752" w:rsidRDefault="00D97752" w:rsidP="00BF3FE8">
                                  <w:pPr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</w:pPr>
                                </w:p>
                                <w:p w:rsidR="00BF3FE8" w:rsidRPr="00D97752" w:rsidRDefault="00D97752" w:rsidP="00BF3FE8">
                                  <w:pPr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</w:pPr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Gall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gweithwyr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proffesiynol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 a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gwasanaethau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eraill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gysylltu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â'r</w:t>
                                  </w:r>
                                  <w:proofErr w:type="spellEnd"/>
                                  <w:r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 xml:space="preserve"> IAS am</w:t>
                                  </w:r>
                                  <w:r w:rsidR="00BF3FE8" w:rsidRPr="00D97752">
                                    <w:rPr>
                                      <w:rFonts w:cs="Arial"/>
                                      <w:b/>
                                      <w:sz w:val="27"/>
                                      <w:szCs w:val="27"/>
                                    </w:rPr>
                                    <w:t>:</w:t>
                                  </w:r>
                                </w:p>
                                <w:p w:rsidR="002B07DF" w:rsidRPr="002B07DF" w:rsidRDefault="008A5D45" w:rsidP="008A5D45">
                                  <w:pPr>
                                    <w:pStyle w:val="ListParagraph"/>
                                    <w:numPr>
                                      <w:ilvl w:val="0"/>
                                      <w:numId w:val="6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proofErr w:type="gram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ymgynghoriad</w:t>
                                  </w:r>
                                  <w:proofErr w:type="spellEnd"/>
                                  <w:proofErr w:type="gram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cyngor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a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chymorth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er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enghraifft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gyda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meddygon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teulu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prifysgolion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colegau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cyflogwyr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a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gwasanaethau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>hamdden</w:t>
                                  </w:r>
                                  <w:proofErr w:type="spellEnd"/>
                                  <w:r w:rsidRPr="008A5D45">
                                    <w:rPr>
                                      <w:rFonts w:cs="Arial"/>
                                      <w:sz w:val="27"/>
                                      <w:szCs w:val="27"/>
                                    </w:rPr>
                                    <w:t xml:space="preserve">. </w:t>
                                  </w:r>
                                </w:p>
                                <w:p w:rsidR="002B3295" w:rsidRPr="002B3295" w:rsidRDefault="002B3295" w:rsidP="002B3295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3295" w:rsidRDefault="002B3295" w:rsidP="002B3295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2D478D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0" w:type="dxa"/>
                                  <w:tcBorders>
                                    <w:left w:val="nil"/>
                                  </w:tcBorders>
                                </w:tcPr>
                                <w:p w:rsidR="006E2CF0" w:rsidRPr="00E87F64" w:rsidRDefault="006E2CF0" w:rsidP="0049083C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7" w:type="dxa"/>
                                </w:tcPr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</w:pPr>
                                </w:p>
                                <w:p w:rsidR="00D156E5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156E5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156E5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5D2503" w:rsidRDefault="005D2503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156E5" w:rsidRDefault="00820D68" w:rsidP="00D03C01">
                                  <w:pPr>
                                    <w:jc w:val="center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D156E5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0642EA2E" wp14:editId="501E910B">
                                        <wp:extent cx="750882" cy="771525"/>
                                        <wp:effectExtent l="0" t="0" r="0" b="0"/>
                                        <wp:docPr id="232" name="Picture 232" descr="C:\Users\ca020484\AppData\Local\Microsoft\Windows\Temporary Internet Files\Content.IE5\T2BM2L1O\no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5" descr="C:\Users\ca020484\AppData\Local\Microsoft\Windows\Temporary Internet Files\Content.IE5\T2BM2L1O\no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19">
                                                  <a:extLst>
                                                    <a:ext uri="{BEBA8EAE-BF5A-486C-A8C5-ECC9F3942E4B}">
                                                      <a14:imgProps xmlns:a14="http://schemas.microsoft.com/office/drawing/2010/main">
                                                        <a14:imgLayer r:embed="rId20">
                                                          <a14:imgEffect>
                                                            <a14:artisticCrisscrossEtching/>
                                                          </a14:imgEffect>
                                                        </a14:imgLayer>
                                                      </a14:imgProps>
                                                    </a:ex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l="8547" r="8547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55457" cy="77622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156E5" w:rsidRPr="0038695D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923" w:type="dxa"/>
                                </w:tcPr>
                                <w:p w:rsidR="004E79CD" w:rsidRPr="002A3AAF" w:rsidRDefault="004E79CD" w:rsidP="00FF3ACE">
                                  <w:pPr>
                                    <w:rPr>
                                      <w:rFonts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FE6EBD" w:rsidRDefault="008A5D45" w:rsidP="00FF3ACE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A0626E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Ni </w:t>
                                  </w:r>
                                  <w:proofErr w:type="spellStart"/>
                                  <w:r w:rsidRPr="00A0626E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fydd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y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gwasanaeth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yn</w:t>
                                  </w:r>
                                  <w:proofErr w:type="spellEnd"/>
                                  <w:r w:rsidR="00FF3ACE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:</w:t>
                                  </w:r>
                                </w:p>
                                <w:p w:rsidR="00FF3ACE" w:rsidRDefault="008A5D45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gweithio’n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uniongyrchol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gyda</w:t>
                                  </w:r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016AF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ach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os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brys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plant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neu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ymyriad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argyfwng</w:t>
                                  </w:r>
                                  <w:proofErr w:type="spellEnd"/>
                                </w:p>
                                <w:p w:rsidR="00B02FC8" w:rsidRDefault="008A5D45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darparu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gofal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seibiant</w:t>
                                  </w:r>
                                  <w:proofErr w:type="spellEnd"/>
                                </w:p>
                                <w:p w:rsidR="00B02FC8" w:rsidRDefault="008A5D45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darparu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ymateb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cyflym</w:t>
                                  </w:r>
                                  <w:proofErr w:type="spellEnd"/>
                                </w:p>
                                <w:p w:rsidR="00B02FC8" w:rsidRDefault="008A5D45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darparu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asesiadau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diagnostig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ar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gyfer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pobl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o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dan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 w:rsidR="00B05A57" w:rsidRPr="00B05A57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17½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oed</w:t>
                                  </w:r>
                                  <w:proofErr w:type="spellEnd"/>
                                </w:p>
                                <w:p w:rsidR="00B02FC8" w:rsidRDefault="00016AF3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darparu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presgripsiwn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neu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f</w:t>
                                  </w:r>
                                  <w:r w:rsidR="008A5D45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onitro</w:t>
                                  </w:r>
                                  <w:proofErr w:type="spellEnd"/>
                                  <w:r w:rsidR="008A5D45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8A5D45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meddyginiaeth</w:t>
                                  </w:r>
                                  <w:proofErr w:type="spellEnd"/>
                                  <w:r w:rsidR="008A5D45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BF3FE8" w:rsidRDefault="00016AF3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proofErr w:type="gram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darparu</w:t>
                                  </w:r>
                                  <w:proofErr w:type="spellEnd"/>
                                  <w:proofErr w:type="gram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rheolaeth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gofal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neu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f</w:t>
                                  </w:r>
                                  <w:r w:rsidR="008A5D45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ewnbwn</w:t>
                                  </w:r>
                                  <w:proofErr w:type="spellEnd"/>
                                  <w:r w:rsidR="008A5D45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9260C1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hirdymor</w:t>
                                  </w:r>
                                  <w:proofErr w:type="spellEnd"/>
                                  <w:r w:rsidR="008A5D45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. </w:t>
                                  </w:r>
                                </w:p>
                                <w:p w:rsidR="004D1AD0" w:rsidRPr="00B02FC8" w:rsidRDefault="004D1AD0" w:rsidP="004D1AD0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941724" w:rsidRDefault="00016AF3" w:rsidP="001823B2">
                                  <w:pP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Mae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yna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8A5D45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was</w:t>
                                  </w:r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anaethau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er</w:t>
                                  </w:r>
                                  <w:r w:rsidR="008A5D45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ill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ar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gael</w:t>
                                  </w:r>
                                  <w:proofErr w:type="spellEnd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i</w:t>
                                  </w:r>
                                  <w:proofErr w:type="spellEnd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helpu</w:t>
                                  </w:r>
                                  <w:proofErr w:type="spellEnd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gyda’r</w:t>
                                  </w:r>
                                  <w:proofErr w:type="spellEnd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problemau</w:t>
                                  </w:r>
                                  <w:proofErr w:type="spellEnd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proofErr w:type="spellStart"/>
                                  <w:r w:rsidR="00793F5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hyn</w:t>
                                  </w:r>
                                  <w:proofErr w:type="spellEnd"/>
                                  <w:r w:rsidR="008A5D45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.  </w:t>
                                  </w:r>
                                </w:p>
                                <w:p w:rsidR="001823B2" w:rsidRDefault="001823B2" w:rsidP="006D36D9">
                                  <w:pPr>
                                    <w:ind w:left="360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1823B2" w:rsidRPr="006D36D9" w:rsidRDefault="001823B2" w:rsidP="006D36D9">
                                  <w:pPr>
                                    <w:ind w:left="360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E2CF0" w:rsidRDefault="006E2CF0" w:rsidP="0005232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margin-left:-27.15pt;margin-top:-37.9pt;width:783pt;height:568.5pt;z-index: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" stroked="f">
                <v:textbox>
                  <w:txbxContent>
                    <w:tbl>
                      <w:tblPr>
                        <w:tblW w:w="154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784"/>
                        <w:gridCol w:w="4874"/>
                        <w:gridCol w:w="2090"/>
                        <w:gridCol w:w="1737"/>
                        <w:gridCol w:w="4923"/>
                      </w:tblGrid>
                      <w:tr w:rsidR="006E2CF0" w:rsidTr="00BA69BC">
                        <w:trPr>
                          <w:trHeight w:val="1418"/>
                        </w:trPr>
                        <w:tc>
                          <w:tcPr>
                            <w:tcW w:w="1784" w:type="dxa"/>
                            <w:vAlign w:val="center"/>
                          </w:tcPr>
                          <w:p w:rsidR="006E2CF0" w:rsidRPr="0005232A" w:rsidRDefault="00A20A00" w:rsidP="004C6087">
                            <w:pPr>
                              <w:jc w:val="center"/>
                            </w:pPr>
                            <w:r w:rsidRPr="00B64700">
                              <w:rPr>
                                <w:rFonts w:ascii="Times New Roman" w:hAnsi="Times New Roman"/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616EED11" wp14:editId="77898C33">
                                  <wp:extent cx="923925" cy="824800"/>
                                  <wp:effectExtent l="0" t="0" r="0" b="0"/>
                                  <wp:docPr id="15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7374194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b="1080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433" cy="8413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874" w:type="dxa"/>
                            <w:vAlign w:val="center"/>
                          </w:tcPr>
                          <w:p w:rsidR="006E2CF0" w:rsidRPr="002C5BD4" w:rsidRDefault="00016AF3" w:rsidP="004C6087">
                            <w:pP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Gwasanaeth</w:t>
                            </w:r>
                            <w:proofErr w:type="spellEnd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Awtistiaeth</w:t>
                            </w:r>
                            <w:proofErr w:type="spellEnd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Inte</w:t>
                            </w:r>
                            <w:r w:rsidR="008839E6" w:rsidRPr="008839E6"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gredig</w:t>
                            </w:r>
                            <w:proofErr w:type="spellEnd"/>
                          </w:p>
                        </w:tc>
                        <w:tc>
                          <w:tcPr>
                            <w:tcW w:w="2090" w:type="dxa"/>
                          </w:tcPr>
                          <w:p w:rsidR="006E2CF0" w:rsidRDefault="006E2CF0" w:rsidP="0049083C"/>
                        </w:tc>
                        <w:tc>
                          <w:tcPr>
                            <w:tcW w:w="1737" w:type="dxa"/>
                            <w:vAlign w:val="center"/>
                          </w:tcPr>
                          <w:p w:rsidR="006E2CF0" w:rsidRDefault="00D26B58" w:rsidP="00840AD0">
                            <w:r w:rsidRPr="00B64700">
                              <w:rPr>
                                <w:rFonts w:ascii="Times New Roman" w:hAnsi="Times New Roman"/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1CFD4DC4" wp14:editId="3C9D1F16">
                                  <wp:extent cx="923925" cy="824800"/>
                                  <wp:effectExtent l="0" t="0" r="0" b="0"/>
                                  <wp:docPr id="27" name="Picture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7374194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b="1080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433" cy="8413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923" w:type="dxa"/>
                            <w:vAlign w:val="center"/>
                          </w:tcPr>
                          <w:p w:rsidR="006E2CF0" w:rsidRDefault="00016AF3" w:rsidP="00840AD0">
                            <w:pPr>
                              <w:pStyle w:val="Heading2"/>
                              <w:rPr>
                                <w:sz w:val="56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>Gwasanaeth</w:t>
                            </w:r>
                            <w:proofErr w:type="spellEnd"/>
                            <w:r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>Awtistiaeth</w:t>
                            </w:r>
                            <w:proofErr w:type="spellEnd"/>
                            <w:r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>Inte</w:t>
                            </w:r>
                            <w:r w:rsidR="008839E6" w:rsidRPr="008839E6"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>gredig</w:t>
                            </w:r>
                            <w:proofErr w:type="spellEnd"/>
                          </w:p>
                        </w:tc>
                      </w:tr>
                      <w:tr w:rsidR="006E2CF0" w:rsidTr="00BA69BC">
                        <w:trPr>
                          <w:trHeight w:val="9396"/>
                        </w:trPr>
                        <w:tc>
                          <w:tcPr>
                            <w:tcW w:w="1784" w:type="dxa"/>
                          </w:tcPr>
                          <w:p w:rsidR="00DD6CFD" w:rsidRDefault="00DD6CFD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8F5BFD" w:rsidRDefault="00DD6CFD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DD6CFD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932701" cy="790575"/>
                                  <wp:effectExtent l="0" t="0" r="1270" b="0"/>
                                  <wp:docPr id="17" name="Picture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34806" cy="79235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72BCE" w:rsidRDefault="00B72BCE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051FAB" w:rsidRDefault="00051FA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051FAB" w:rsidRDefault="00051FA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8F5BFD" w:rsidRDefault="00E00AD7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614D19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3A8D1B0F" wp14:editId="5253D09C">
                                  <wp:extent cx="961526" cy="819150"/>
                                  <wp:effectExtent l="0" t="0" r="0" b="0"/>
                                  <wp:docPr id="14" name="Picture 14" descr="C:\Users\ca020484\AppData\Local\Microsoft\Windows\Temporary Internet Files\Content.IE5\4E61WOQB\fill in form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" descr="C:\Users\ca020484\AppData\Local\Microsoft\Windows\Temporary Internet Files\Content.IE5\4E61WOQB\fill in form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63189" cy="82056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878BB" w:rsidRDefault="00E878B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2B0113" w:rsidRDefault="00E00AD7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2B0113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3CC2670B" wp14:editId="08F7D39C">
                                  <wp:extent cx="995155" cy="847725"/>
                                  <wp:effectExtent l="0" t="0" r="0" b="0"/>
                                  <wp:docPr id="234" name="Picture 234" descr="C:\Users\ca020484\AppData\Local\Microsoft\Windows\Temporary Internet Files\Content.IE5\I5W2TJYQ\men and women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7" descr="C:\Users\ca020484\AppData\Local\Microsoft\Windows\Temporary Internet Files\Content.IE5\I5W2TJYQ\men and women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02763" cy="85420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878BB" w:rsidRDefault="00E878B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BF3FE8" w:rsidRDefault="00BF3FE8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1E3995" w:rsidRDefault="001E399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2D478D" w:rsidRDefault="00BA69BC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6D42DB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23BDF091" wp14:editId="48C2B920">
                                  <wp:extent cx="1006337" cy="857250"/>
                                  <wp:effectExtent l="0" t="0" r="3810" b="0"/>
                                  <wp:docPr id="230" name="Picture 230" descr="C:\Users\ca020484\AppData\Local\Microsoft\Windows\Temporary Internet Files\Content.IE5\4E61WOQB\group project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3" descr="C:\Users\ca020484\AppData\Local\Microsoft\Windows\Temporary Internet Files\Content.IE5\4E61WOQB\group project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11229" cy="86141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874" w:type="dxa"/>
                          </w:tcPr>
                          <w:p w:rsidR="00BF3FE8" w:rsidRPr="00D97752" w:rsidRDefault="00D97752" w:rsidP="00E00AD7">
                            <w:pPr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</w:pP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Mae'r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Gwasanaeth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Awtistiaeth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Integredig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yn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darparu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cefnogaeth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uniongyrchol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i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oedolion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awtistig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.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Rydym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hefyd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yn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darparu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cyngor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,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cefnogaeth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a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chyfeiriadau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ar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gyfer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rhieni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gofalwyr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plant,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pobl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ifanc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ac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oedolion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awtistig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.</w:t>
                            </w:r>
                          </w:p>
                          <w:p w:rsidR="00051FAB" w:rsidRPr="00D97752" w:rsidRDefault="00051FAB" w:rsidP="00E00AD7">
                            <w:pPr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</w:pPr>
                          </w:p>
                          <w:p w:rsidR="00D45212" w:rsidRPr="00D97752" w:rsidRDefault="00D97752" w:rsidP="00E00AD7">
                            <w:pPr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</w:pPr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Gall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unrhyw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oedolyn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ofyn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am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asesiad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os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yw'n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credu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bod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ganddo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awtistiaeth</w:t>
                            </w:r>
                            <w:proofErr w:type="spellEnd"/>
                          </w:p>
                          <w:p w:rsidR="00D97752" w:rsidRPr="00D97752" w:rsidRDefault="00D97752" w:rsidP="00E00AD7">
                            <w:pPr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</w:pPr>
                          </w:p>
                          <w:p w:rsidR="00D97752" w:rsidRPr="00D97752" w:rsidRDefault="00D97752" w:rsidP="00D97752">
                            <w:pPr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</w:pPr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Gall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oedolion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awtistig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A0626E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gael</w:t>
                            </w:r>
                            <w:proofErr w:type="spellEnd"/>
                            <w:r w:rsidR="00A0626E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A0626E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mynediad</w:t>
                            </w:r>
                            <w:proofErr w:type="spellEnd"/>
                            <w:r w:rsidR="00A0626E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A0626E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i</w:t>
                            </w:r>
                            <w:r w:rsidR="00016AF3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’r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gwasanaeth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ar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gyfer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  <w:lang w:val="en-GB"/>
                              </w:rPr>
                              <w:t>:</w:t>
                            </w:r>
                          </w:p>
                          <w:p w:rsidR="00BA69BC" w:rsidRPr="00D97752" w:rsidRDefault="00016AF3" w:rsidP="00D97752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rPr>
                                <w:rFonts w:cs="Arial"/>
                                <w:sz w:val="27"/>
                                <w:szCs w:val="27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Cymorth</w:t>
                            </w:r>
                            <w:proofErr w:type="spellEnd"/>
                            <w:r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i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ddeall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awtistiaeth</w:t>
                            </w:r>
                            <w:proofErr w:type="spellEnd"/>
                          </w:p>
                          <w:p w:rsidR="00BF3FE8" w:rsidRPr="00D97752" w:rsidRDefault="00D97752" w:rsidP="00D97752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rPr>
                                <w:rFonts w:cs="Arial"/>
                                <w:sz w:val="27"/>
                                <w:szCs w:val="27"/>
                              </w:rPr>
                            </w:pP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Cymorth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="009260C1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byrdymor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uniongyr</w:t>
                            </w:r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</w:rPr>
                              <w:t>c</w:t>
                            </w:r>
                            <w:r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>hol</w:t>
                            </w:r>
                            <w:proofErr w:type="spellEnd"/>
                          </w:p>
                          <w:p w:rsidR="002B07DF" w:rsidRPr="00D97752" w:rsidRDefault="009260C1" w:rsidP="00D97752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rPr>
                                <w:rFonts w:cs="Arial"/>
                                <w:sz w:val="27"/>
                                <w:szCs w:val="27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C</w:t>
                            </w:r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efnogaeth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i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gael</w:t>
                            </w:r>
                            <w:proofErr w:type="spellEnd"/>
                            <w:proofErr w:type="gramEnd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mynediad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i</w:t>
                            </w:r>
                            <w:proofErr w:type="spellEnd"/>
                            <w:r w:rsidR="00016AF3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wasanaethau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eraill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a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allai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gynnwys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cyflogaeth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,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addysg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,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iechyd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,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hamdden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a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gweithgareddau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hamdden</w:t>
                            </w:r>
                            <w:proofErr w:type="spellEnd"/>
                            <w:r w:rsidR="00D97752" w:rsidRPr="00D97752">
                              <w:rPr>
                                <w:rFonts w:cs="Arial"/>
                                <w:sz w:val="27"/>
                                <w:szCs w:val="27"/>
                                <w:lang w:val="en-GB"/>
                              </w:rPr>
                              <w:t>.</w:t>
                            </w:r>
                            <w:r w:rsidR="00630CD3" w:rsidRPr="00D97752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</w:p>
                          <w:p w:rsidR="00D97752" w:rsidRDefault="00D97752" w:rsidP="00BF3FE8">
                            <w:pPr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</w:pPr>
                          </w:p>
                          <w:p w:rsidR="00BF3FE8" w:rsidRPr="00D97752" w:rsidRDefault="00D97752" w:rsidP="00BF3FE8">
                            <w:pPr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</w:pPr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Gall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gweithwyr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proffesiynol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 a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gwasanaethau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eraill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gysylltu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â'r</w:t>
                            </w:r>
                            <w:proofErr w:type="spellEnd"/>
                            <w:r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 xml:space="preserve"> IAS am</w:t>
                            </w:r>
                            <w:r w:rsidR="00BF3FE8" w:rsidRPr="00D97752">
                              <w:rPr>
                                <w:rFonts w:cs="Arial"/>
                                <w:b/>
                                <w:sz w:val="27"/>
                                <w:szCs w:val="27"/>
                              </w:rPr>
                              <w:t>:</w:t>
                            </w:r>
                          </w:p>
                          <w:p w:rsidR="002B07DF" w:rsidRPr="002B07DF" w:rsidRDefault="008A5D45" w:rsidP="008A5D4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proofErr w:type="gram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ymgynghoriad</w:t>
                            </w:r>
                            <w:proofErr w:type="spellEnd"/>
                            <w:proofErr w:type="gram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,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cyngor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a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chymorth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,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er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enghraifft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,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gyda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meddygon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teulu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,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prifysgolion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,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colegau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,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cyflogwyr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a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gwasanaethau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>hamdden</w:t>
                            </w:r>
                            <w:proofErr w:type="spellEnd"/>
                            <w:r w:rsidRPr="008A5D45">
                              <w:rPr>
                                <w:rFonts w:cs="Arial"/>
                                <w:sz w:val="27"/>
                                <w:szCs w:val="27"/>
                              </w:rPr>
                              <w:t xml:space="preserve">. </w:t>
                            </w:r>
                          </w:p>
                          <w:p w:rsidR="002B3295" w:rsidRPr="002B3295" w:rsidRDefault="002B3295" w:rsidP="002B3295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2B3295" w:rsidRDefault="002B3295" w:rsidP="002B3295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2D478D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090" w:type="dxa"/>
                            <w:tcBorders>
                              <w:left w:val="nil"/>
                            </w:tcBorders>
                          </w:tcPr>
                          <w:p w:rsidR="006E2CF0" w:rsidRPr="00E87F64" w:rsidRDefault="006E2CF0" w:rsidP="0049083C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1737" w:type="dxa"/>
                          </w:tcPr>
                          <w:p w:rsidR="006E2CF0" w:rsidRDefault="006E2CF0" w:rsidP="004C6087">
                            <w:pP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</w:pPr>
                          </w:p>
                          <w:p w:rsidR="00D156E5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156E5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156E5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5D2503" w:rsidRDefault="005D2503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156E5" w:rsidRDefault="00820D68" w:rsidP="00D03C01">
                            <w:pPr>
                              <w:jc w:val="center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D156E5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0642EA2E" wp14:editId="501E910B">
                                  <wp:extent cx="750882" cy="771525"/>
                                  <wp:effectExtent l="0" t="0" r="0" b="0"/>
                                  <wp:docPr id="232" name="Picture 232" descr="C:\Users\ca020484\AppData\Local\Microsoft\Windows\Temporary Internet Files\Content.IE5\T2BM2L1O\no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" descr="C:\Users\ca020484\AppData\Local\Microsoft\Windows\Temporary Internet Files\Content.IE5\T2BM2L1O\no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9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20">
                                                    <a14:imgEffect>
                                                      <a14:artisticCrisscrossEtching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8547" r="8547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55457" cy="77622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156E5" w:rsidRPr="0038695D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4923" w:type="dxa"/>
                          </w:tcPr>
                          <w:p w:rsidR="004E79CD" w:rsidRPr="002A3AAF" w:rsidRDefault="004E79CD" w:rsidP="00FF3ACE">
                            <w:pPr>
                              <w:rPr>
                                <w:rFonts w:cs="Arial"/>
                                <w:sz w:val="22"/>
                                <w:szCs w:val="22"/>
                              </w:rPr>
                            </w:pPr>
                          </w:p>
                          <w:p w:rsidR="00FE6EBD" w:rsidRDefault="008A5D45" w:rsidP="00FF3ACE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A0626E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Ni </w:t>
                            </w:r>
                            <w:proofErr w:type="spellStart"/>
                            <w:r w:rsidRPr="00A0626E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fydd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gwasanaeth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 w:rsidR="00FF3ACE">
                              <w:rPr>
                                <w:rFonts w:cs="Arial"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:rsidR="00FF3ACE" w:rsidRDefault="008A5D45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gweithio’n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uniongyrchol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gyda</w:t>
                            </w:r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g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rFonts w:cs="Arial"/>
                                <w:sz w:val="28"/>
                                <w:szCs w:val="28"/>
                              </w:rPr>
                              <w:t>ach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brys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neu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ymyriad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argyfwng</w:t>
                            </w:r>
                            <w:proofErr w:type="spellEnd"/>
                          </w:p>
                          <w:p w:rsidR="00B02FC8" w:rsidRDefault="008A5D45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darparu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gofal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seibiant</w:t>
                            </w:r>
                            <w:proofErr w:type="spellEnd"/>
                          </w:p>
                          <w:p w:rsidR="00B02FC8" w:rsidRDefault="008A5D45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darparu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ymateb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cyflym</w:t>
                            </w:r>
                            <w:proofErr w:type="spellEnd"/>
                          </w:p>
                          <w:p w:rsidR="00B02FC8" w:rsidRDefault="008A5D45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darparu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asesiadau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diagnostig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pobl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dan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05A57" w:rsidRPr="00B05A57">
                              <w:rPr>
                                <w:rFonts w:cs="Arial"/>
                                <w:sz w:val="28"/>
                                <w:szCs w:val="28"/>
                              </w:rPr>
                              <w:t>17½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oed</w:t>
                            </w:r>
                            <w:proofErr w:type="spellEnd"/>
                          </w:p>
                          <w:p w:rsidR="00B02FC8" w:rsidRDefault="00016AF3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darparu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presgripsiwn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neu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f</w:t>
                            </w:r>
                            <w:r w:rsidR="008A5D45">
                              <w:rPr>
                                <w:rFonts w:cs="Arial"/>
                                <w:sz w:val="28"/>
                                <w:szCs w:val="28"/>
                              </w:rPr>
                              <w:t>onitro</w:t>
                            </w:r>
                            <w:proofErr w:type="spellEnd"/>
                            <w:r w:rsidR="008A5D45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8A5D45">
                              <w:rPr>
                                <w:rFonts w:cs="Arial"/>
                                <w:sz w:val="28"/>
                                <w:szCs w:val="28"/>
                              </w:rPr>
                              <w:t>meddyginiaeth</w:t>
                            </w:r>
                            <w:proofErr w:type="spellEnd"/>
                            <w:r w:rsidR="008A5D45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3FE8" w:rsidRDefault="00016AF3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darparu</w:t>
                            </w:r>
                            <w:proofErr w:type="spellEnd"/>
                            <w:proofErr w:type="gram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rheolaeth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gofal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neu</w:t>
                            </w:r>
                            <w:proofErr w:type="spellEnd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f</w:t>
                            </w:r>
                            <w:r w:rsidR="008A5D45">
                              <w:rPr>
                                <w:rFonts w:cs="Arial"/>
                                <w:sz w:val="28"/>
                                <w:szCs w:val="28"/>
                              </w:rPr>
                              <w:t>ewnbwn</w:t>
                            </w:r>
                            <w:proofErr w:type="spellEnd"/>
                            <w:r w:rsidR="008A5D45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9260C1">
                              <w:rPr>
                                <w:rFonts w:cs="Arial"/>
                                <w:sz w:val="28"/>
                                <w:szCs w:val="28"/>
                              </w:rPr>
                              <w:t>hirdymor</w:t>
                            </w:r>
                            <w:proofErr w:type="spellEnd"/>
                            <w:r w:rsidR="008A5D45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. </w:t>
                            </w:r>
                          </w:p>
                          <w:p w:rsidR="004D1AD0" w:rsidRPr="00B02FC8" w:rsidRDefault="004D1AD0" w:rsidP="004D1AD0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941724" w:rsidRDefault="00016AF3" w:rsidP="001823B2">
                            <w:pP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yna</w:t>
                            </w:r>
                            <w:proofErr w:type="spellEnd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8A5D45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was</w:t>
                            </w:r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anaethau</w:t>
                            </w:r>
                            <w:proofErr w:type="spellEnd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er</w:t>
                            </w:r>
                            <w:r w:rsidR="008A5D45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a</w:t>
                            </w:r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ill</w:t>
                            </w:r>
                            <w:proofErr w:type="spellEnd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i</w:t>
                            </w:r>
                            <w:proofErr w:type="spellEnd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helpu</w:t>
                            </w:r>
                            <w:proofErr w:type="spellEnd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gyda’r</w:t>
                            </w:r>
                            <w:proofErr w:type="spellEnd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problemau</w:t>
                            </w:r>
                            <w:proofErr w:type="spellEnd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793F5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hyn</w:t>
                            </w:r>
                            <w:proofErr w:type="spellEnd"/>
                            <w:r w:rsidR="008A5D45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.  </w:t>
                            </w:r>
                          </w:p>
                          <w:p w:rsidR="001823B2" w:rsidRDefault="001823B2" w:rsidP="006D36D9">
                            <w:pPr>
                              <w:ind w:left="360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1823B2" w:rsidRPr="006D36D9" w:rsidRDefault="001823B2" w:rsidP="006D36D9">
                            <w:pPr>
                              <w:ind w:left="360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</w:tr>
                    </w:tbl>
                    <w:p w:rsidR="006E2CF0" w:rsidRDefault="006E2CF0" w:rsidP="0005232A"/>
                  </w:txbxContent>
                </v:textbox>
                <w10:wrap anchorx="margin"/>
              </v:shape>
            </w:pict>
          </mc:Fallback>
        </mc:AlternateContent>
      </w:r>
    </w:p>
    <w:p w:rsidR="00975A8A" w:rsidRDefault="00975A8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8A5D45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5510113</wp:posOffset>
                </wp:positionH>
                <wp:positionV relativeFrom="paragraph">
                  <wp:posOffset>121816</wp:posOffset>
                </wp:positionV>
                <wp:extent cx="4023360" cy="2204113"/>
                <wp:effectExtent l="0" t="0" r="15240" b="2476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23360" cy="22041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A5D45" w:rsidRPr="008A5D45" w:rsidRDefault="008A5D45" w:rsidP="008A5D4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N</w:t>
                            </w:r>
                            <w:r w:rsidR="00A0626E">
                              <w:rPr>
                                <w:b/>
                                <w:sz w:val="28"/>
                                <w:szCs w:val="28"/>
                              </w:rPr>
                              <w:t>i all y</w:t>
                            </w:r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>Gwasanaeth</w:t>
                            </w:r>
                            <w:proofErr w:type="spellEnd"/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>A</w:t>
                            </w:r>
                            <w:r w:rsidR="00A0626E">
                              <w:rPr>
                                <w:b/>
                                <w:sz w:val="28"/>
                                <w:szCs w:val="28"/>
                              </w:rPr>
                              <w:t>wtistiaeth</w:t>
                            </w:r>
                            <w:proofErr w:type="spellEnd"/>
                            <w:r w:rsidR="00A0626E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A0626E">
                              <w:rPr>
                                <w:b/>
                                <w:sz w:val="28"/>
                                <w:szCs w:val="28"/>
                              </w:rPr>
                              <w:t>integredig</w:t>
                            </w:r>
                            <w:proofErr w:type="spellEnd"/>
                            <w:r w:rsidR="00A0626E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A0626E">
                              <w:rPr>
                                <w:b/>
                                <w:sz w:val="28"/>
                                <w:szCs w:val="28"/>
                              </w:rPr>
                              <w:t>r</w:t>
                            </w: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oi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cymorth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uniongyrchol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i'r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rhai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sydd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9260C1">
                              <w:rPr>
                                <w:b/>
                                <w:sz w:val="28"/>
                                <w:szCs w:val="28"/>
                              </w:rPr>
                              <w:t>eis</w:t>
                            </w:r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>oes</w:t>
                            </w:r>
                            <w:proofErr w:type="spellEnd"/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016AF3">
                              <w:rPr>
                                <w:b/>
                                <w:sz w:val="28"/>
                                <w:szCs w:val="28"/>
                              </w:rPr>
                              <w:t>derbyn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gofal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a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chymorth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wasanaethau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sy'n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Iechyd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Meddwl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Eilaidd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Anabledd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Dysgu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Gwasanaethau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</w:t>
                            </w:r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ymdeithasol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.  </w:t>
                            </w:r>
                          </w:p>
                          <w:p w:rsidR="008A5D45" w:rsidRDefault="008A5D45" w:rsidP="008A5D4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A5D45" w:rsidRDefault="008A5D45" w:rsidP="008A5D4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yr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achosi</w:t>
                            </w: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on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IAS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cefnogi'r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A0626E">
                              <w:rPr>
                                <w:b/>
                                <w:i/>
                                <w:sz w:val="28"/>
                                <w:szCs w:val="28"/>
                              </w:rPr>
                              <w:t>gweithwyr</w:t>
                            </w:r>
                            <w:proofErr w:type="spellEnd"/>
                            <w:r w:rsidRPr="00A0626E">
                              <w:rPr>
                                <w:b/>
                                <w:i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A0626E">
                              <w:rPr>
                                <w:b/>
                                <w:i/>
                                <w:sz w:val="28"/>
                                <w:szCs w:val="28"/>
                              </w:rPr>
                              <w:t>proffesiynol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sy’</w:t>
                            </w:r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n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gweithio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yn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y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meysydd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hyn</w:t>
                            </w:r>
                            <w:proofErr w:type="spellEnd"/>
                            <w:r w:rsidRPr="008A5D45">
                              <w:rPr>
                                <w:b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8A5D45" w:rsidRPr="00A102A3" w:rsidRDefault="008A5D4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31" type="#_x0000_t202" style="position:absolute;margin-left:433.85pt;margin-top:9.6pt;width:316.8pt;height:173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" fillcolor="white [3201]" strokeweight="1.5pt">
                <v:textbox>
                  <w:txbxContent>
                    <w:p w:rsidR="008A5D45" w:rsidRPr="008A5D45" w:rsidRDefault="008A5D45" w:rsidP="008A5D45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8A5D45">
                        <w:rPr>
                          <w:b/>
                          <w:sz w:val="28"/>
                          <w:szCs w:val="28"/>
                        </w:rPr>
                        <w:t>N</w:t>
                      </w:r>
                      <w:r w:rsidR="00A0626E">
                        <w:rPr>
                          <w:b/>
                          <w:sz w:val="28"/>
                          <w:szCs w:val="28"/>
                        </w:rPr>
                        <w:t>i all y</w:t>
                      </w:r>
                      <w:r w:rsidR="00016AF3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b/>
                          <w:sz w:val="28"/>
                          <w:szCs w:val="28"/>
                        </w:rPr>
                        <w:t>Gwasanaeth</w:t>
                      </w:r>
                      <w:proofErr w:type="spellEnd"/>
                      <w:r w:rsidR="00016AF3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b/>
                          <w:sz w:val="28"/>
                          <w:szCs w:val="28"/>
                        </w:rPr>
                        <w:t>A</w:t>
                      </w:r>
                      <w:r w:rsidR="00A0626E">
                        <w:rPr>
                          <w:b/>
                          <w:sz w:val="28"/>
                          <w:szCs w:val="28"/>
                        </w:rPr>
                        <w:t>wtistiaeth</w:t>
                      </w:r>
                      <w:proofErr w:type="spellEnd"/>
                      <w:r w:rsidR="00A0626E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A0626E">
                        <w:rPr>
                          <w:b/>
                          <w:sz w:val="28"/>
                          <w:szCs w:val="28"/>
                        </w:rPr>
                        <w:t>integredig</w:t>
                      </w:r>
                      <w:proofErr w:type="spellEnd"/>
                      <w:r w:rsidR="00A0626E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A0626E">
                        <w:rPr>
                          <w:b/>
                          <w:sz w:val="28"/>
                          <w:szCs w:val="28"/>
                        </w:rPr>
                        <w:t>r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t>oi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cymorth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uniongyrchol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i'r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rhai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sydd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9260C1">
                        <w:rPr>
                          <w:b/>
                          <w:sz w:val="28"/>
                          <w:szCs w:val="28"/>
                        </w:rPr>
                        <w:t>eis</w:t>
                      </w:r>
                      <w:r w:rsidR="00016AF3">
                        <w:rPr>
                          <w:b/>
                          <w:sz w:val="28"/>
                          <w:szCs w:val="28"/>
                        </w:rPr>
                        <w:t>oes</w:t>
                      </w:r>
                      <w:proofErr w:type="spellEnd"/>
                      <w:r w:rsidR="00016AF3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b/>
                          <w:sz w:val="28"/>
                          <w:szCs w:val="28"/>
                        </w:rPr>
                        <w:t>yn</w:t>
                      </w:r>
                      <w:proofErr w:type="spellEnd"/>
                      <w:r w:rsidR="00016AF3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016AF3">
                        <w:rPr>
                          <w:b/>
                          <w:sz w:val="28"/>
                          <w:szCs w:val="28"/>
                        </w:rPr>
                        <w:t>derbyn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gofal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a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chymorth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gan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wasanaethau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sy'n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cynnwys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Iechyd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Meddwl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Eilaidd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Anabledd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Dysgu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Gwasanaethau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C</w:t>
                      </w:r>
                      <w:r w:rsidRPr="008A5D45">
                        <w:rPr>
                          <w:b/>
                          <w:sz w:val="28"/>
                          <w:szCs w:val="28"/>
                        </w:rPr>
                        <w:t>ymdeithasol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.  </w:t>
                      </w:r>
                    </w:p>
                    <w:p w:rsidR="008A5D45" w:rsidRDefault="008A5D45" w:rsidP="008A5D45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A5D45" w:rsidRDefault="008A5D45" w:rsidP="008A5D45">
                      <w:pPr>
                        <w:rPr>
                          <w:b/>
                          <w:sz w:val="28"/>
                          <w:szCs w:val="28"/>
                        </w:rPr>
                      </w:pP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Yn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yr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achosi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t>on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hyn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bydd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yr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IAS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cefnogi'r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A0626E">
                        <w:rPr>
                          <w:b/>
                          <w:i/>
                          <w:sz w:val="28"/>
                          <w:szCs w:val="28"/>
                        </w:rPr>
                        <w:t>gweithwyr</w:t>
                      </w:r>
                      <w:proofErr w:type="spellEnd"/>
                      <w:r w:rsidRPr="00A0626E">
                        <w:rPr>
                          <w:b/>
                          <w:i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A0626E">
                        <w:rPr>
                          <w:b/>
                          <w:i/>
                          <w:sz w:val="28"/>
                          <w:szCs w:val="28"/>
                        </w:rPr>
                        <w:t>proffesiynol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</w:rPr>
                        <w:t>sy’</w:t>
                      </w:r>
                      <w:r w:rsidRPr="008A5D45">
                        <w:rPr>
                          <w:b/>
                          <w:sz w:val="28"/>
                          <w:szCs w:val="28"/>
                        </w:rPr>
                        <w:t>n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gweithio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yn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y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meysydd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8A5D45">
                        <w:rPr>
                          <w:b/>
                          <w:sz w:val="28"/>
                          <w:szCs w:val="28"/>
                        </w:rPr>
                        <w:t>hyn</w:t>
                      </w:r>
                      <w:proofErr w:type="spellEnd"/>
                      <w:r w:rsidRPr="008A5D45">
                        <w:rPr>
                          <w:b/>
                          <w:sz w:val="28"/>
                          <w:szCs w:val="28"/>
                        </w:rPr>
                        <w:t>.</w:t>
                      </w:r>
                    </w:p>
                    <w:p w:rsidR="008A5D45" w:rsidRPr="00A102A3" w:rsidRDefault="008A5D45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sectPr w:rsidR="0005232A" w:rsidSect="00D16740">
      <w:footerReference w:type="default" r:id="rId21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41E5" w:rsidRDefault="000741E5">
      <w:r>
        <w:separator/>
      </w:r>
    </w:p>
  </w:endnote>
  <w:endnote w:type="continuationSeparator" w:id="0">
    <w:p w:rsidR="000741E5" w:rsidRDefault="00074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CF0" w:rsidRPr="0005232A" w:rsidRDefault="00A14AFF">
    <w:pPr>
      <w:pStyle w:val="Footer"/>
      <w:rPr>
        <w:color w:val="000080"/>
        <w:sz w:val="16"/>
      </w:rPr>
    </w:pPr>
    <w:r w:rsidRPr="00A14AFF">
      <w:rPr>
        <w:noProof/>
        <w:color w:val="000080"/>
        <w:sz w:val="16"/>
        <w:lang w:val="en-GB" w:eastAsia="en-GB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-322655</wp:posOffset>
              </wp:positionH>
              <wp:positionV relativeFrom="paragraph">
                <wp:posOffset>-173280</wp:posOffset>
              </wp:positionV>
              <wp:extent cx="2360930" cy="462280"/>
              <wp:effectExtent l="0" t="0" r="13970" b="1397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4622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14AFF" w:rsidRDefault="00A14AFF">
                          <w:r w:rsidRPr="00A14AFF">
                            <w:rPr>
                              <w:noProof/>
                              <w:lang w:val="en-GB" w:eastAsia="en-GB"/>
                            </w:rPr>
                            <w:drawing>
                              <wp:inline distT="0" distB="0" distL="0" distR="0">
                                <wp:extent cx="3495040" cy="446775"/>
                                <wp:effectExtent l="0" t="0" r="0" b="0"/>
                                <wp:docPr id="2" name="Picture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495040" cy="4467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>21/02/2018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-25.4pt;margin-top:-13.65pt;width:185.9pt;height:36.4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" strokecolor="white [3212]">
              <v:textbox>
                <w:txbxContent>
                  <w:p w:rsidR="00A14AFF" w:rsidRDefault="00A14AFF">
                    <w:r w:rsidRPr="00A14AFF">
                      <w:rPr>
                        <w:noProof/>
                        <w:lang w:val="en-GB" w:eastAsia="en-GB"/>
                      </w:rPr>
                      <w:drawing>
                        <wp:inline distT="0" distB="0" distL="0" distR="0">
                          <wp:extent cx="3495040" cy="446775"/>
                          <wp:effectExtent l="0" t="0" r="0" b="0"/>
                          <wp:docPr id="2" name="Picture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495040" cy="4467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>21/02/2018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41E5" w:rsidRDefault="000741E5">
      <w:r>
        <w:separator/>
      </w:r>
    </w:p>
  </w:footnote>
  <w:footnote w:type="continuationSeparator" w:id="0">
    <w:p w:rsidR="000741E5" w:rsidRDefault="000741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53510"/>
    <w:multiLevelType w:val="hybridMultilevel"/>
    <w:tmpl w:val="B0403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B6A01"/>
    <w:multiLevelType w:val="hybridMultilevel"/>
    <w:tmpl w:val="12189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A67E2"/>
    <w:multiLevelType w:val="hybridMultilevel"/>
    <w:tmpl w:val="47FA9B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56CE5"/>
    <w:multiLevelType w:val="hybridMultilevel"/>
    <w:tmpl w:val="94F29020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A06A3B"/>
    <w:multiLevelType w:val="hybridMultilevel"/>
    <w:tmpl w:val="37A64E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463E04"/>
    <w:multiLevelType w:val="hybridMultilevel"/>
    <w:tmpl w:val="E0F839E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217339"/>
    <w:multiLevelType w:val="hybridMultilevel"/>
    <w:tmpl w:val="A128F4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6D7726"/>
    <w:multiLevelType w:val="hybridMultilevel"/>
    <w:tmpl w:val="73A4BA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934005"/>
    <w:multiLevelType w:val="hybridMultilevel"/>
    <w:tmpl w:val="A30ED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B86E7A"/>
    <w:multiLevelType w:val="hybridMultilevel"/>
    <w:tmpl w:val="2988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FC1DB7"/>
    <w:multiLevelType w:val="hybridMultilevel"/>
    <w:tmpl w:val="5A18E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2D3D53"/>
    <w:multiLevelType w:val="hybridMultilevel"/>
    <w:tmpl w:val="62F0E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AE2B2B"/>
    <w:multiLevelType w:val="hybridMultilevel"/>
    <w:tmpl w:val="762CDCD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4"/>
  </w:num>
  <w:num w:numId="4">
    <w:abstractNumId w:val="1"/>
  </w:num>
  <w:num w:numId="5">
    <w:abstractNumId w:val="11"/>
  </w:num>
  <w:num w:numId="6">
    <w:abstractNumId w:val="6"/>
  </w:num>
  <w:num w:numId="7">
    <w:abstractNumId w:val="7"/>
  </w:num>
  <w:num w:numId="8">
    <w:abstractNumId w:val="9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32A"/>
    <w:rsid w:val="00001396"/>
    <w:rsid w:val="00016AF3"/>
    <w:rsid w:val="00025DCD"/>
    <w:rsid w:val="000343C2"/>
    <w:rsid w:val="00050845"/>
    <w:rsid w:val="0005101A"/>
    <w:rsid w:val="00051FAB"/>
    <w:rsid w:val="0005232A"/>
    <w:rsid w:val="00060C47"/>
    <w:rsid w:val="00062249"/>
    <w:rsid w:val="000741E5"/>
    <w:rsid w:val="000B2C07"/>
    <w:rsid w:val="000B3D13"/>
    <w:rsid w:val="000D637D"/>
    <w:rsid w:val="000D64C3"/>
    <w:rsid w:val="00115444"/>
    <w:rsid w:val="001154AD"/>
    <w:rsid w:val="00122DD0"/>
    <w:rsid w:val="00136190"/>
    <w:rsid w:val="00141AAE"/>
    <w:rsid w:val="00152949"/>
    <w:rsid w:val="00155BCB"/>
    <w:rsid w:val="00171F65"/>
    <w:rsid w:val="001823B2"/>
    <w:rsid w:val="00196EFE"/>
    <w:rsid w:val="001A1CA7"/>
    <w:rsid w:val="001B1FC3"/>
    <w:rsid w:val="001B3157"/>
    <w:rsid w:val="001E3995"/>
    <w:rsid w:val="001F2991"/>
    <w:rsid w:val="00210CF0"/>
    <w:rsid w:val="00214DD8"/>
    <w:rsid w:val="00214FBA"/>
    <w:rsid w:val="00224401"/>
    <w:rsid w:val="00271233"/>
    <w:rsid w:val="00272A5E"/>
    <w:rsid w:val="00297831"/>
    <w:rsid w:val="002A3AAF"/>
    <w:rsid w:val="002A6D7A"/>
    <w:rsid w:val="002B0113"/>
    <w:rsid w:val="002B07DF"/>
    <w:rsid w:val="002B2578"/>
    <w:rsid w:val="002B3295"/>
    <w:rsid w:val="002C5BD4"/>
    <w:rsid w:val="002D478D"/>
    <w:rsid w:val="002D5162"/>
    <w:rsid w:val="0031615E"/>
    <w:rsid w:val="00334569"/>
    <w:rsid w:val="00355FA6"/>
    <w:rsid w:val="00374878"/>
    <w:rsid w:val="00376707"/>
    <w:rsid w:val="003767D4"/>
    <w:rsid w:val="0038695D"/>
    <w:rsid w:val="003962E2"/>
    <w:rsid w:val="003973D7"/>
    <w:rsid w:val="003A44B4"/>
    <w:rsid w:val="003B4649"/>
    <w:rsid w:val="003D2F2B"/>
    <w:rsid w:val="003E6D62"/>
    <w:rsid w:val="003F6247"/>
    <w:rsid w:val="00402712"/>
    <w:rsid w:val="004043C8"/>
    <w:rsid w:val="00406CAE"/>
    <w:rsid w:val="00412D92"/>
    <w:rsid w:val="00413FB2"/>
    <w:rsid w:val="004416D8"/>
    <w:rsid w:val="0046176B"/>
    <w:rsid w:val="00467F4C"/>
    <w:rsid w:val="004720B4"/>
    <w:rsid w:val="00476243"/>
    <w:rsid w:val="00480CDF"/>
    <w:rsid w:val="0049083C"/>
    <w:rsid w:val="004A28F3"/>
    <w:rsid w:val="004C6087"/>
    <w:rsid w:val="004C7E81"/>
    <w:rsid w:val="004D03C6"/>
    <w:rsid w:val="004D1AD0"/>
    <w:rsid w:val="004D6B07"/>
    <w:rsid w:val="004E00B8"/>
    <w:rsid w:val="004E79CD"/>
    <w:rsid w:val="004F116A"/>
    <w:rsid w:val="005251B8"/>
    <w:rsid w:val="005336C3"/>
    <w:rsid w:val="005665DB"/>
    <w:rsid w:val="00571A4F"/>
    <w:rsid w:val="00574A64"/>
    <w:rsid w:val="00592EA3"/>
    <w:rsid w:val="005B35FF"/>
    <w:rsid w:val="005C1921"/>
    <w:rsid w:val="005C29B5"/>
    <w:rsid w:val="005C2E3B"/>
    <w:rsid w:val="005C7364"/>
    <w:rsid w:val="005D2503"/>
    <w:rsid w:val="00614B7D"/>
    <w:rsid w:val="00614D19"/>
    <w:rsid w:val="0061573D"/>
    <w:rsid w:val="00630CD3"/>
    <w:rsid w:val="0063307C"/>
    <w:rsid w:val="00642588"/>
    <w:rsid w:val="006545E7"/>
    <w:rsid w:val="006638A2"/>
    <w:rsid w:val="00667D85"/>
    <w:rsid w:val="006A4159"/>
    <w:rsid w:val="006A5267"/>
    <w:rsid w:val="006C2BDA"/>
    <w:rsid w:val="006C3263"/>
    <w:rsid w:val="006D36D9"/>
    <w:rsid w:val="006D42DB"/>
    <w:rsid w:val="006E2CF0"/>
    <w:rsid w:val="006F2D96"/>
    <w:rsid w:val="00720C99"/>
    <w:rsid w:val="00720CC8"/>
    <w:rsid w:val="00744DEF"/>
    <w:rsid w:val="00745E79"/>
    <w:rsid w:val="0075479E"/>
    <w:rsid w:val="0076142F"/>
    <w:rsid w:val="007741BD"/>
    <w:rsid w:val="00793F52"/>
    <w:rsid w:val="007957F7"/>
    <w:rsid w:val="007A269E"/>
    <w:rsid w:val="007D3B2F"/>
    <w:rsid w:val="00800489"/>
    <w:rsid w:val="00800A46"/>
    <w:rsid w:val="00803EF2"/>
    <w:rsid w:val="00820D68"/>
    <w:rsid w:val="00824A51"/>
    <w:rsid w:val="00840AD0"/>
    <w:rsid w:val="0084224D"/>
    <w:rsid w:val="00844A72"/>
    <w:rsid w:val="00853C68"/>
    <w:rsid w:val="008763E4"/>
    <w:rsid w:val="008839E6"/>
    <w:rsid w:val="00885F23"/>
    <w:rsid w:val="008A5805"/>
    <w:rsid w:val="008A5D45"/>
    <w:rsid w:val="008B2AE6"/>
    <w:rsid w:val="008F5BFD"/>
    <w:rsid w:val="00900881"/>
    <w:rsid w:val="00917DF8"/>
    <w:rsid w:val="00925D73"/>
    <w:rsid w:val="009260C1"/>
    <w:rsid w:val="00931D88"/>
    <w:rsid w:val="00941724"/>
    <w:rsid w:val="009665F7"/>
    <w:rsid w:val="00971D8A"/>
    <w:rsid w:val="00975A8A"/>
    <w:rsid w:val="009814A3"/>
    <w:rsid w:val="009F1131"/>
    <w:rsid w:val="00A0626E"/>
    <w:rsid w:val="00A102A3"/>
    <w:rsid w:val="00A14AFF"/>
    <w:rsid w:val="00A1716F"/>
    <w:rsid w:val="00A20A00"/>
    <w:rsid w:val="00A25B60"/>
    <w:rsid w:val="00A557DE"/>
    <w:rsid w:val="00A62254"/>
    <w:rsid w:val="00A76833"/>
    <w:rsid w:val="00A829DC"/>
    <w:rsid w:val="00A848DE"/>
    <w:rsid w:val="00AA1748"/>
    <w:rsid w:val="00AD3F11"/>
    <w:rsid w:val="00AD5488"/>
    <w:rsid w:val="00AE0377"/>
    <w:rsid w:val="00AE3382"/>
    <w:rsid w:val="00AF4125"/>
    <w:rsid w:val="00B02FC8"/>
    <w:rsid w:val="00B05A57"/>
    <w:rsid w:val="00B24CD2"/>
    <w:rsid w:val="00B304D7"/>
    <w:rsid w:val="00B4014B"/>
    <w:rsid w:val="00B40921"/>
    <w:rsid w:val="00B45781"/>
    <w:rsid w:val="00B47E27"/>
    <w:rsid w:val="00B53E5E"/>
    <w:rsid w:val="00B64700"/>
    <w:rsid w:val="00B72BCE"/>
    <w:rsid w:val="00B73406"/>
    <w:rsid w:val="00BA04B3"/>
    <w:rsid w:val="00BA69BC"/>
    <w:rsid w:val="00BC5FE2"/>
    <w:rsid w:val="00BC6084"/>
    <w:rsid w:val="00BF32F3"/>
    <w:rsid w:val="00BF3FE8"/>
    <w:rsid w:val="00C029A7"/>
    <w:rsid w:val="00C02D1B"/>
    <w:rsid w:val="00C47FF0"/>
    <w:rsid w:val="00C538B5"/>
    <w:rsid w:val="00C666E8"/>
    <w:rsid w:val="00C6684D"/>
    <w:rsid w:val="00CA040A"/>
    <w:rsid w:val="00CE462E"/>
    <w:rsid w:val="00CE49C1"/>
    <w:rsid w:val="00CE7271"/>
    <w:rsid w:val="00CE7916"/>
    <w:rsid w:val="00CF34F6"/>
    <w:rsid w:val="00D03A7B"/>
    <w:rsid w:val="00D03C01"/>
    <w:rsid w:val="00D156E5"/>
    <w:rsid w:val="00D16740"/>
    <w:rsid w:val="00D26B58"/>
    <w:rsid w:val="00D45212"/>
    <w:rsid w:val="00D45837"/>
    <w:rsid w:val="00D663E8"/>
    <w:rsid w:val="00D81F98"/>
    <w:rsid w:val="00D8257D"/>
    <w:rsid w:val="00D858C9"/>
    <w:rsid w:val="00D92C63"/>
    <w:rsid w:val="00D94BD6"/>
    <w:rsid w:val="00D97752"/>
    <w:rsid w:val="00DA03AA"/>
    <w:rsid w:val="00DA23AA"/>
    <w:rsid w:val="00DB4377"/>
    <w:rsid w:val="00DC5527"/>
    <w:rsid w:val="00DD6CFD"/>
    <w:rsid w:val="00E00AD7"/>
    <w:rsid w:val="00E213B2"/>
    <w:rsid w:val="00E275C0"/>
    <w:rsid w:val="00E3122A"/>
    <w:rsid w:val="00E41021"/>
    <w:rsid w:val="00E72E78"/>
    <w:rsid w:val="00E878BB"/>
    <w:rsid w:val="00E87F64"/>
    <w:rsid w:val="00EC7484"/>
    <w:rsid w:val="00EE1F1F"/>
    <w:rsid w:val="00EE4B53"/>
    <w:rsid w:val="00F03B02"/>
    <w:rsid w:val="00F0582E"/>
    <w:rsid w:val="00F12C60"/>
    <w:rsid w:val="00F12FCF"/>
    <w:rsid w:val="00F415BC"/>
    <w:rsid w:val="00F42629"/>
    <w:rsid w:val="00F479A1"/>
    <w:rsid w:val="00F5041F"/>
    <w:rsid w:val="00F62273"/>
    <w:rsid w:val="00F7087F"/>
    <w:rsid w:val="00F752F4"/>
    <w:rsid w:val="00F962A8"/>
    <w:rsid w:val="00FA6CCF"/>
    <w:rsid w:val="00FB323C"/>
    <w:rsid w:val="00FB401E"/>
    <w:rsid w:val="00FB4B8C"/>
    <w:rsid w:val="00FE6176"/>
    <w:rsid w:val="00FE6EBD"/>
    <w:rsid w:val="00FF2FDE"/>
    <w:rsid w:val="00FF3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773A0CCF-22C2-442E-A5BC-6F92A33EC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232A"/>
    <w:rPr>
      <w:rFonts w:ascii="Arial" w:hAnsi="Arial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05232A"/>
    <w:pPr>
      <w:keepNext/>
      <w:jc w:val="center"/>
      <w:outlineLvl w:val="0"/>
    </w:pPr>
    <w:rPr>
      <w:rFonts w:ascii="Arial Rounded MT Bold" w:hAnsi="Arial Rounded MT Bold"/>
      <w:bCs/>
      <w:sz w:val="28"/>
      <w:lang w:val="en-GB"/>
    </w:rPr>
  </w:style>
  <w:style w:type="paragraph" w:styleId="Heading2">
    <w:name w:val="heading 2"/>
    <w:basedOn w:val="Normal"/>
    <w:next w:val="Normal"/>
    <w:qFormat/>
    <w:rsid w:val="0005232A"/>
    <w:pPr>
      <w:keepNext/>
      <w:outlineLvl w:val="1"/>
    </w:pPr>
    <w:rPr>
      <w:rFonts w:ascii="Arial Rounded MT Bold" w:hAnsi="Arial Rounded MT Bold"/>
      <w:sz w:val="72"/>
    </w:rPr>
  </w:style>
  <w:style w:type="paragraph" w:styleId="Heading3">
    <w:name w:val="heading 3"/>
    <w:basedOn w:val="Normal"/>
    <w:next w:val="Normal"/>
    <w:qFormat/>
    <w:rsid w:val="0005232A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05232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5232A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A557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557DE"/>
    <w:rPr>
      <w:rFonts w:ascii="Tahoma" w:hAnsi="Tahoma" w:cs="Tahoma"/>
      <w:sz w:val="16"/>
      <w:szCs w:val="16"/>
      <w:lang w:val="en-US" w:eastAsia="en-US"/>
    </w:rPr>
  </w:style>
  <w:style w:type="paragraph" w:styleId="ListParagraph">
    <w:name w:val="List Paragraph"/>
    <w:basedOn w:val="Normal"/>
    <w:uiPriority w:val="34"/>
    <w:qFormat/>
    <w:rsid w:val="00D26B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emf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wmf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microsoft.com/office/2007/relationships/hdphoto" Target="media/hdphoto1.wdp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wmf"/><Relationship Id="rId5" Type="http://schemas.openxmlformats.org/officeDocument/2006/relationships/webSettings" Target="webSettings.xml"/><Relationship Id="rId15" Type="http://schemas.openxmlformats.org/officeDocument/2006/relationships/image" Target="media/image8.wmf"/><Relationship Id="rId23" Type="http://schemas.openxmlformats.org/officeDocument/2006/relationships/theme" Target="theme/theme1.xml"/><Relationship Id="rId10" Type="http://schemas.openxmlformats.org/officeDocument/2006/relationships/image" Target="media/image3.wmf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10.emf"/><Relationship Id="rId1" Type="http://schemas.openxmlformats.org/officeDocument/2006/relationships/image" Target="media/image1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tthew.james\Application%20Data\Microsoft\Templates\A5%208PAGE%20SALT%20Leaflet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598B77-4881-4F44-AFEE-4EBCDE259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A5 8PAGE SALT Leaflet TEMPLATE</Template>
  <TotalTime>1</TotalTime>
  <Pages>2</Pages>
  <Words>0</Words>
  <Characters>66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&amp; County of Swansea</Company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matthew.james</dc:creator>
  <cp:lastModifiedBy>Kathryn Smith (Swansea Bay UHB - Integrated Autism Service)</cp:lastModifiedBy>
  <cp:revision>2</cp:revision>
  <cp:lastPrinted>2019-07-17T13:17:00Z</cp:lastPrinted>
  <dcterms:created xsi:type="dcterms:W3CDTF">2019-11-25T14:07:00Z</dcterms:created>
  <dcterms:modified xsi:type="dcterms:W3CDTF">2019-11-25T14:07:00Z</dcterms:modified>
</cp:coreProperties>
</file>