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18C" w:rsidRDefault="00967EAB" w:rsidP="00314E83">
      <w:pPr>
        <w:jc w:val="center"/>
      </w:pPr>
      <w:r w:rsidRPr="0013519D">
        <w:rPr>
          <w:lang w:val="cy-GB"/>
        </w:rPr>
        <w:t xml:space="preserve">          </w:t>
      </w:r>
    </w:p>
    <w:p w:rsidR="00CC793D" w:rsidRDefault="00967EAB" w:rsidP="00314E83">
      <w:pPr>
        <w:jc w:val="center"/>
        <w:rPr>
          <w:b/>
          <w:color w:val="FFC91D"/>
        </w:rPr>
      </w:pPr>
      <w:r w:rsidRPr="00B0518C">
        <w:rPr>
          <w:b/>
          <w:bCs/>
          <w:color w:val="FFC91D"/>
          <w:lang w:val="cy-GB"/>
        </w:rPr>
        <w:t xml:space="preserve"> </w:t>
      </w:r>
    </w:p>
    <w:p w:rsidR="00B0518C" w:rsidRPr="00B0518C" w:rsidRDefault="00967EAB" w:rsidP="008F46C4">
      <w:pPr>
        <w:ind w:right="-1"/>
        <w:jc w:val="center"/>
        <w:rPr>
          <w:b/>
          <w:color w:val="FFC91D"/>
        </w:rPr>
      </w:pPr>
      <w:r w:rsidRPr="00B0518C">
        <w:rPr>
          <w:b/>
          <w:bCs/>
          <w:color w:val="318B70" w:themeColor="accent4" w:themeShade="BF"/>
          <w:lang w:val="cy-GB"/>
        </w:rPr>
        <w:t>Rydym yn croesawu gohebiaeth yn y Gymraeg ac yn y Saesneg</w:t>
      </w:r>
      <w:r w:rsidRPr="00B0518C">
        <w:rPr>
          <w:b/>
          <w:bCs/>
          <w:color w:val="FFC91D"/>
          <w:lang w:val="cy-GB"/>
        </w:rPr>
        <w:t>. Atebir gohebiaeth Gymraeg yn y Gymraeg, ac ni fydd hyn yn arwain at oedi.</w:t>
      </w:r>
      <w:r w:rsidRPr="00B0518C">
        <w:rPr>
          <w:color w:val="FFC91D"/>
          <w:lang w:val="cy-GB"/>
        </w:rPr>
        <w:t xml:space="preserve"> </w:t>
      </w:r>
    </w:p>
    <w:p w:rsidR="005925B8" w:rsidRDefault="00967EAB" w:rsidP="008F46C4">
      <w:pPr>
        <w:ind w:right="-1"/>
        <w:jc w:val="center"/>
        <w:rPr>
          <w:color w:val="134163" w:themeColor="accent2" w:themeShade="80"/>
        </w:rPr>
      </w:pPr>
      <w:r w:rsidRPr="00B0518C">
        <w:rPr>
          <w:color w:val="134163" w:themeColor="accent2" w:themeShade="80"/>
          <w:lang w:val="cy-GB"/>
        </w:rPr>
        <w:t>We welcome correspondence in Welsh or English. Welsh correspondence will be replied to in Welsh, and this will not lead to a delay.</w:t>
      </w:r>
    </w:p>
    <w:p w:rsidR="00A73761" w:rsidRPr="00484A7D" w:rsidRDefault="00967EAB" w:rsidP="00B21DD7">
      <w:pPr>
        <w:ind w:right="-1"/>
        <w:rPr>
          <w:b/>
          <w:noProof/>
        </w:rPr>
      </w:pP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  <w:r>
        <w:rPr>
          <w:b/>
          <w:bCs/>
          <w:noProof/>
          <w:lang w:val="cy-GB"/>
        </w:rPr>
        <w:tab/>
      </w:r>
    </w:p>
    <w:p w:rsidR="0095416C" w:rsidRPr="00D55E37" w:rsidRDefault="00647755" w:rsidP="00257785">
      <w:pPr>
        <w:autoSpaceDE w:val="0"/>
        <w:autoSpaceDN w:val="0"/>
        <w:adjustRightInd w:val="0"/>
        <w:ind w:right="-1"/>
        <w:jc w:val="both"/>
        <w:rPr>
          <w:color w:val="1CADE4" w:themeColor="accent1"/>
        </w:rPr>
      </w:pPr>
      <w:r>
        <w:rPr>
          <w:lang w:val="cy-GB"/>
        </w:rPr>
        <w:t>31</w:t>
      </w:r>
      <w:r w:rsidRPr="00D55E37">
        <w:rPr>
          <w:lang w:val="cy-GB"/>
        </w:rPr>
        <w:t xml:space="preserve"> Ionawr 2023</w:t>
      </w:r>
    </w:p>
    <w:p w:rsidR="007455A9" w:rsidRPr="00D55E37" w:rsidRDefault="007455A9" w:rsidP="0043548D">
      <w:pPr>
        <w:autoSpaceDE w:val="0"/>
        <w:autoSpaceDN w:val="0"/>
        <w:adjustRightInd w:val="0"/>
        <w:ind w:right="-1"/>
        <w:rPr>
          <w:color w:val="1CADE4" w:themeColor="accent1"/>
        </w:rPr>
      </w:pPr>
    </w:p>
    <w:p w:rsidR="00DF5D7C" w:rsidRPr="00D55E37" w:rsidRDefault="00967EAB" w:rsidP="00A27079">
      <w:pPr>
        <w:pStyle w:val="NoSpacing"/>
      </w:pPr>
      <w:r w:rsidRPr="00D55E37">
        <w:rPr>
          <w:lang w:val="cy-GB"/>
        </w:rPr>
        <w:t>I: Bob claf a gofrestrwyd â Chanolfan Gofal Sylfaenol Stryd Alfred, Practis Meddygol Rosedale a Phractis Meddygol Waterside</w:t>
      </w:r>
    </w:p>
    <w:p w:rsidR="007455A9" w:rsidRPr="00D55E37" w:rsidRDefault="007455A9" w:rsidP="00366957">
      <w:pPr>
        <w:jc w:val="both"/>
      </w:pPr>
    </w:p>
    <w:p w:rsidR="008B0F14" w:rsidRPr="00D55E37" w:rsidRDefault="008B0F14" w:rsidP="0043548D"/>
    <w:p w:rsidR="008B0F14" w:rsidRPr="00D55E37" w:rsidRDefault="00967EAB" w:rsidP="0043548D">
      <w:pPr>
        <w:rPr>
          <w:color w:val="1CADE4" w:themeColor="accent1"/>
        </w:rPr>
      </w:pPr>
      <w:r w:rsidRPr="00D55E37">
        <w:rPr>
          <w:lang w:val="cy-GB"/>
        </w:rPr>
        <w:t xml:space="preserve">Annwyl Syr/Fadam, </w:t>
      </w:r>
      <w:bookmarkStart w:id="0" w:name="_GoBack"/>
      <w:bookmarkEnd w:id="0"/>
    </w:p>
    <w:p w:rsidR="00740238" w:rsidRPr="00D55E37" w:rsidRDefault="00740238" w:rsidP="0043548D">
      <w:pPr>
        <w:contextualSpacing/>
        <w:rPr>
          <w:color w:val="1CADE4" w:themeColor="accent1"/>
        </w:rPr>
      </w:pPr>
    </w:p>
    <w:p w:rsidR="00DF5D7C" w:rsidRPr="00D55E37" w:rsidRDefault="00967EAB" w:rsidP="0043548D">
      <w:pPr>
        <w:contextualSpacing/>
        <w:rPr>
          <w:b/>
          <w:color w:val="1CADE4" w:themeColor="accent1"/>
        </w:rPr>
      </w:pPr>
      <w:r w:rsidRPr="00D55E37">
        <w:rPr>
          <w:b/>
          <w:bCs/>
          <w:color w:val="000000" w:themeColor="text1"/>
          <w:lang w:val="cy-GB"/>
        </w:rPr>
        <w:t xml:space="preserve">Uno Canolfan Gofal Sylfaenol Stryd Alfred, Practis Meddygol Rosedale a Phractis Meddygol Waterside </w:t>
      </w:r>
    </w:p>
    <w:p w:rsidR="00740238" w:rsidRPr="00D55E37" w:rsidRDefault="00740238" w:rsidP="0043548D">
      <w:pPr>
        <w:autoSpaceDE w:val="0"/>
        <w:autoSpaceDN w:val="0"/>
        <w:adjustRightInd w:val="0"/>
        <w:ind w:right="0"/>
        <w:rPr>
          <w:color w:val="1CADE4" w:themeColor="accent1"/>
        </w:rPr>
      </w:pPr>
    </w:p>
    <w:p w:rsidR="00B13A99" w:rsidRPr="00D55E37" w:rsidRDefault="00967EAB" w:rsidP="00EB574A">
      <w:pPr>
        <w:pStyle w:val="NoSpacing"/>
      </w:pPr>
      <w:r w:rsidRPr="00D55E37">
        <w:rPr>
          <w:lang w:val="cy-GB"/>
        </w:rPr>
        <w:t>Efallai y byddwch yn ymwybodol bod Bwrdd Iechyd Prifysgol Bae Abertawe wedi derbyn cais gan Bartneriaid Canolfan Gofal Sylfaenol Stryd Alfred, Practis Meddygol Rosedale a Phractis Meddygol Waterside i uno.</w:t>
      </w:r>
    </w:p>
    <w:p w:rsidR="00B13A99" w:rsidRPr="00D55E37" w:rsidRDefault="00B13A99" w:rsidP="00EB574A">
      <w:pPr>
        <w:ind w:right="0"/>
        <w:rPr>
          <w:rFonts w:eastAsia="Times New Roman"/>
          <w:lang w:val="en"/>
        </w:rPr>
      </w:pPr>
    </w:p>
    <w:p w:rsidR="00646402" w:rsidRPr="00D55E37" w:rsidRDefault="00967EAB" w:rsidP="00EB574A">
      <w:pPr>
        <w:ind w:right="0"/>
      </w:pPr>
      <w:r w:rsidRPr="00D55E37">
        <w:rPr>
          <w:rFonts w:eastAsia="Times New Roman"/>
          <w:lang w:val="cy-GB"/>
        </w:rPr>
        <w:t>O ganlyniad i'r cais hwn, cynhaliwyd trafodaethau gyda Chyngor Iechyd Cymuned (CIC) Bae Abertawe sydd wedi cynghori'r Bwrdd Iechyd y dylid cynnal</w:t>
      </w:r>
      <w:r w:rsidR="00B13A99" w:rsidRPr="00D55E37">
        <w:rPr>
          <w:lang w:val="cy-GB"/>
        </w:rPr>
        <w:t xml:space="preserve"> cyfnod ymgysylltu pellach o 6 wythnos gyda chleifion a phartïon eraill â diddordeb.</w:t>
      </w:r>
    </w:p>
    <w:p w:rsidR="00743E38" w:rsidRPr="00D55E37" w:rsidRDefault="00743E38" w:rsidP="00EB574A">
      <w:pPr>
        <w:ind w:right="0"/>
      </w:pPr>
    </w:p>
    <w:p w:rsidR="007B6C4A" w:rsidRPr="00D55E37" w:rsidRDefault="00967EAB" w:rsidP="00EB574A">
      <w:r w:rsidRPr="00D55E37">
        <w:rPr>
          <w:lang w:val="cy-GB"/>
        </w:rPr>
        <w:t xml:space="preserve">Bydd yr ymgysylltu’n dechrau ar 30 Ionawr 2023 ac yn dod i ben ar 12 Mawrth 2023 a bydd yn rhoi cyfle pellach i chi hysbysu’r Bwrdd Iechyd am unrhyw bryderon a allai fod gennych ynghylch y bwriad i uno Canolfan Gofal Sylfaenol Stryd Alfred, Practis Meddygol Rosedale a Phractis Meddygol Waterside. </w:t>
      </w:r>
    </w:p>
    <w:p w:rsidR="00743E38" w:rsidRPr="00D55E37" w:rsidRDefault="00743E38" w:rsidP="00EB574A">
      <w:pPr>
        <w:ind w:right="0"/>
      </w:pPr>
    </w:p>
    <w:p w:rsidR="007B6C4A" w:rsidRPr="00D55E37" w:rsidRDefault="00967EAB" w:rsidP="00EB574A">
      <w:pPr>
        <w:ind w:right="0"/>
      </w:pPr>
      <w:r w:rsidRPr="00D55E37">
        <w:rPr>
          <w:lang w:val="cy-GB"/>
        </w:rPr>
        <w:t xml:space="preserve">Ynghlwm mae taflen wybodaeth gyda manylion yr uno arfaethedig a beth fydd hyn yn ei olygu i chi fel claf.  </w:t>
      </w:r>
    </w:p>
    <w:p w:rsidR="00743E38" w:rsidRPr="00D55E37" w:rsidRDefault="00743E38" w:rsidP="00EB574A">
      <w:pPr>
        <w:ind w:right="0"/>
      </w:pPr>
    </w:p>
    <w:p w:rsidR="00AE584E" w:rsidRPr="00D55E37" w:rsidRDefault="00967EAB" w:rsidP="00EB574A">
      <w:pPr>
        <w:ind w:right="0"/>
      </w:pPr>
      <w:r w:rsidRPr="00D55E37">
        <w:rPr>
          <w:lang w:val="cy-GB"/>
        </w:rPr>
        <w:t>Yr eiddoch yn gywir</w:t>
      </w:r>
    </w:p>
    <w:p w:rsidR="00AE584E" w:rsidRPr="00D55E37" w:rsidRDefault="00AE584E" w:rsidP="00EB574A">
      <w:pPr>
        <w:ind w:right="0"/>
      </w:pPr>
    </w:p>
    <w:p w:rsidR="00AE584E" w:rsidRPr="00D55E37" w:rsidRDefault="00967EAB" w:rsidP="00EB574A">
      <w:pPr>
        <w:ind w:right="0"/>
      </w:pPr>
      <w:r w:rsidRPr="00967EAB">
        <w:rPr>
          <w:noProof/>
        </w:rPr>
        <w:drawing>
          <wp:inline distT="0" distB="0" distL="0" distR="0" wp14:anchorId="34559E4C" wp14:editId="6353C802">
            <wp:extent cx="1352550" cy="657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7E7E" w:rsidRPr="00D55E37" w:rsidRDefault="00347E7E" w:rsidP="00EB574A">
      <w:pPr>
        <w:ind w:right="0"/>
        <w:rPr>
          <w:b/>
        </w:rPr>
      </w:pPr>
    </w:p>
    <w:p w:rsidR="002A3ED9" w:rsidRDefault="00967EAB" w:rsidP="00EB574A">
      <w:pPr>
        <w:rPr>
          <w:b/>
        </w:rPr>
      </w:pPr>
      <w:r>
        <w:rPr>
          <w:b/>
          <w:bCs/>
          <w:lang w:val="cy-GB"/>
        </w:rPr>
        <w:t>Brian Owens</w:t>
      </w:r>
    </w:p>
    <w:p w:rsidR="004B7257" w:rsidRDefault="00967EAB" w:rsidP="00EB574A">
      <w:pPr>
        <w:rPr>
          <w:b/>
        </w:rPr>
      </w:pPr>
      <w:r>
        <w:rPr>
          <w:b/>
          <w:bCs/>
          <w:lang w:val="cy-GB"/>
        </w:rPr>
        <w:t xml:space="preserve">Cyfarwyddwr y Grŵp Lleoliad </w:t>
      </w:r>
    </w:p>
    <w:p w:rsidR="001D6B9A" w:rsidRPr="00D55E37" w:rsidRDefault="00967EAB" w:rsidP="00EB574A">
      <w:r>
        <w:rPr>
          <w:b/>
          <w:bCs/>
          <w:lang w:val="cy-GB"/>
        </w:rPr>
        <w:t>Grŵp Gwasanaethau Sylfaenol, Cymunedol a Therapïau</w:t>
      </w:r>
      <w:r>
        <w:rPr>
          <w:lang w:val="cy-GB"/>
        </w:rPr>
        <w:t xml:space="preserve"> </w:t>
      </w:r>
    </w:p>
    <w:sectPr w:rsidR="001D6B9A" w:rsidRPr="00D55E37" w:rsidSect="007B6C4A">
      <w:headerReference w:type="first" r:id="rId12"/>
      <w:footerReference w:type="first" r:id="rId13"/>
      <w:pgSz w:w="11906" w:h="16838"/>
      <w:pgMar w:top="1134" w:right="1134" w:bottom="1134" w:left="1134" w:header="851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5D6A" w:rsidRDefault="00967EAB">
      <w:r>
        <w:separator/>
      </w:r>
    </w:p>
  </w:endnote>
  <w:endnote w:type="continuationSeparator" w:id="0">
    <w:p w:rsidR="00BB5D6A" w:rsidRDefault="00967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967EAB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noProof/>
      </w:rPr>
    </w:pPr>
    <w:r>
      <w:rPr>
        <w:noProof/>
      </w:rPr>
      <w:drawing>
        <wp:inline distT="0" distB="0" distL="0" distR="0">
          <wp:extent cx="3016550" cy="868418"/>
          <wp:effectExtent l="0" t="0" r="0" b="8255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74027532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25314" cy="899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</w:p>
  <w:p w:rsidR="005317D4" w:rsidRPr="005317D4" w:rsidRDefault="00967EA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b/>
        <w:sz w:val="16"/>
        <w:szCs w:val="18"/>
      </w:rPr>
    </w:pPr>
    <w:r w:rsidRPr="005317D4">
      <w:rPr>
        <w:b/>
        <w:bCs/>
        <w:sz w:val="16"/>
        <w:szCs w:val="18"/>
        <w:lang w:val="cy-GB"/>
      </w:rPr>
      <w:t>Pencadlys BIP Bae Abertawe, Un Porthfa Talbot, Port Talbot, SA12 7BR / Swansea Bay UHB Headquarters, One Talbot Gateway, Port Talbot, SA12 7BR</w:t>
    </w:r>
  </w:p>
  <w:p w:rsidR="00D62A67" w:rsidRPr="005317D4" w:rsidRDefault="00967EA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Bwrdd Iechyd Prifysgol Bae Abertawe yw enw gweithredu Bwrdd Iechyd Lleol Prifysgol Bae Abertawe</w:t>
    </w:r>
  </w:p>
  <w:p w:rsidR="00D62A67" w:rsidRPr="005317D4" w:rsidRDefault="00967EAB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jc w:val="center"/>
      <w:rPr>
        <w:sz w:val="16"/>
        <w:szCs w:val="18"/>
      </w:rPr>
    </w:pPr>
    <w:r w:rsidRPr="005317D4">
      <w:rPr>
        <w:sz w:val="16"/>
        <w:szCs w:val="18"/>
        <w:lang w:val="cy-GB"/>
      </w:rPr>
      <w:t>Swansea Bay University Health Board is the operational name of Swansea Bay University Local Health Board</w:t>
    </w:r>
  </w:p>
  <w:p w:rsidR="007D6A3E" w:rsidRDefault="00967EAB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rPr>
        <w:lang w:val="cy-GB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5D6A" w:rsidRDefault="00967EAB">
      <w:r>
        <w:separator/>
      </w:r>
    </w:p>
  </w:footnote>
  <w:footnote w:type="continuationSeparator" w:id="0">
    <w:p w:rsidR="00BB5D6A" w:rsidRDefault="00967E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967EAB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-215900</wp:posOffset>
              </wp:positionV>
              <wp:extent cx="3998595" cy="857250"/>
              <wp:effectExtent l="0" t="0" r="1905" b="0"/>
              <wp:wrapNone/>
              <wp:docPr id="4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DD6449" w:rsidRPr="00DD6449" w:rsidRDefault="00967EA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Cadeirydd: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Emma Woollett</w:t>
                          </w:r>
                        </w:p>
                        <w:p w:rsidR="00DD6449" w:rsidRPr="00DD6449" w:rsidRDefault="00967EA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sz w:val="18"/>
                            </w:rPr>
                          </w:pPr>
                          <w:r w:rsidRPr="00DD6449">
                            <w:rPr>
                              <w:sz w:val="18"/>
                              <w:lang w:val="cy-GB"/>
                            </w:rPr>
                            <w:t xml:space="preserve">Prif Weithredwr: </w:t>
                          </w:r>
                          <w:r w:rsidRPr="00DD6449">
                            <w:rPr>
                              <w:b/>
                              <w:bCs/>
                              <w:sz w:val="18"/>
                              <w:lang w:val="cy-GB"/>
                            </w:rPr>
                            <w:t>Mark Hackett</w:t>
                          </w:r>
                        </w:p>
                        <w:p w:rsidR="00DD6449" w:rsidRPr="00DD6449" w:rsidRDefault="00DD6449" w:rsidP="00DD6449">
                          <w:pPr>
                            <w:spacing w:line="259" w:lineRule="auto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DD6449" w:rsidRPr="00DD6449" w:rsidRDefault="00967EA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6E609E"/>
                              <w:sz w:val="18"/>
                              <w:szCs w:val="18"/>
                              <w:lang w:val="cy-GB"/>
                            </w:rPr>
                            <w:t>gofalu am ein gilydd, cydweithio, gwella bob amser</w:t>
                          </w:r>
                        </w:p>
                        <w:p w:rsidR="00DD6449" w:rsidRPr="00DD6449" w:rsidRDefault="00967EAB" w:rsidP="00DD6449">
                          <w:pPr>
                            <w:spacing w:line="259" w:lineRule="auto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DD6449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lang w:val="cy-GB"/>
                            </w:rPr>
                            <w:t xml:space="preserve"> </w:t>
                          </w:r>
                          <w:r w:rsidRPr="00DD6449">
                            <w:rPr>
                              <w:b/>
                              <w:bCs/>
                              <w:color w:val="008A8C"/>
                              <w:sz w:val="18"/>
                              <w:szCs w:val="18"/>
                              <w:lang w:val="cy-GB"/>
                            </w:rPr>
                            <w:t>caring for each other, working together, always improving</w:t>
                          </w:r>
                        </w:p>
                        <w:p w:rsidR="000C00ED" w:rsidRPr="002D32B6" w:rsidRDefault="000C00ED" w:rsidP="00937E61">
                          <w:pPr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314.85pt;height:67.5pt;margin-top:-17pt;margin-left:227.4pt;mso-height-percent:0;mso-height-relative:margin;mso-width-percent:0;mso-width-relative:margin;mso-wrap-distance-bottom:0;mso-wrap-distance-left:9pt;mso-wrap-distance-right:9pt;mso-wrap-distance-top:0;position:absolute;v-text-anchor:top;z-index:251658240" fillcolor="white" stroked="f" strokeweight="0.5pt">
              <v:textbox>
                <w:txbxContent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Cadeirydd: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Emma Woollett</w:t>
                    </w:r>
                  </w:p>
                  <w:p w:rsidR="00DD6449" w:rsidRPr="00DD6449" w:rsidP="00DD6449" w14:textId="3F7D1A5F">
                    <w:pPr>
                      <w:bidi w:val="0"/>
                      <w:spacing w:line="259" w:lineRule="auto"/>
                      <w:jc w:val="right"/>
                      <w:rPr>
                        <w:b/>
                        <w:sz w:val="18"/>
                      </w:rPr>
                    </w:pPr>
                    <w:r w:rsidRPr="00DD6449">
                      <w:rPr>
                        <w:sz w:val="18"/>
                        <w:rtl w:val="0"/>
                        <w:lang w:val="cy-GB"/>
                      </w:rPr>
                      <w:t xml:space="preserve">Prif Weithredwr: </w:t>
                    </w:r>
                    <w:r w:rsidRPr="00DD6449">
                      <w:rPr>
                        <w:b/>
                        <w:bCs/>
                        <w:sz w:val="18"/>
                        <w:rtl w:val="0"/>
                        <w:lang w:val="cy-GB"/>
                      </w:rPr>
                      <w:t>Mark Hackett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6E609E"/>
                        <w:sz w:val="18"/>
                        <w:szCs w:val="18"/>
                        <w:rtl w:val="0"/>
                        <w:lang w:val="cy-GB"/>
                      </w:rPr>
                      <w:t>gofalu am ein gilydd, cydweithio, gwella bob amser</w:t>
                    </w:r>
                  </w:p>
                  <w:p w:rsidR="00DD6449" w:rsidRPr="00DD6449" w:rsidP="00DD6449" w14:textId="77777777">
                    <w:pPr>
                      <w:bidi w:val="0"/>
                      <w:spacing w:line="259" w:lineRule="auto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DD6449"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 w:val="0"/>
                        <w:lang w:val="cy-GB"/>
                      </w:rPr>
                      <w:t xml:space="preserve"> </w:t>
                    </w:r>
                    <w:r w:rsidRPr="00DD6449">
                      <w:rPr>
                        <w:b/>
                        <w:bCs/>
                        <w:color w:val="008A8C"/>
                        <w:sz w:val="18"/>
                        <w:szCs w:val="18"/>
                        <w:rtl w:val="0"/>
                        <w:lang w:val="cy-GB"/>
                      </w:rPr>
                      <w:t>caring for each other, working together, always improving</w:t>
                    </w:r>
                  </w:p>
                  <w:p w:rsidR="000C00ED" w:rsidRPr="002D32B6" w:rsidP="00937E61" w14:textId="77777777">
                    <w:pPr>
                      <w:bidi w:val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="00555E0F"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-238125</wp:posOffset>
          </wp:positionH>
          <wp:positionV relativeFrom="paragraph">
            <wp:posOffset>-161925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043663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rPr>
        <w:lang w:val="cy-GB"/>
      </w:rPr>
      <w:t xml:space="preserve"> </w:t>
    </w:r>
  </w:p>
  <w:p w:rsidR="007D6A3E" w:rsidRDefault="00967EAB" w:rsidP="0097092D">
    <w:pPr>
      <w:pStyle w:val="Header"/>
      <w:tabs>
        <w:tab w:val="right" w:pos="10466"/>
      </w:tabs>
    </w:pPr>
    <w:r>
      <w:rPr>
        <w:lang w:val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4" type="#_x0000_t75" style="width:20.5pt;height:20.5pt" o:bullet="t">
        <v:imagedata r:id="rId1" o:title=""/>
      </v:shape>
    </w:pict>
  </w:numPicBullet>
  <w:numPicBullet w:numPicBulletId="1">
    <w:pict>
      <v:shape id="_x0000_i1115" type="#_x0000_t75" style="width:382.5pt;height:382.5pt" o:bullet="t">
        <v:imagedata r:id="rId2" o:title=""/>
      </v:shape>
    </w:pict>
  </w:numPicBullet>
  <w:numPicBullet w:numPicBulletId="2">
    <w:pict>
      <v:shape id="_x0000_i1116" type="#_x0000_t75" style="width:225.5pt;height:225.5pt" o:bullet="t">
        <v:imagedata r:id="rId3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35A0C24A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46745206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3D0EBBC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B44A00C6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F4E9CE2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094CE8D8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452620C0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C58AEFE4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85D490B2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7F309C"/>
    <w:multiLevelType w:val="hybridMultilevel"/>
    <w:tmpl w:val="3C2CD8F0"/>
    <w:lvl w:ilvl="0" w:tplc="3FFC00CE">
      <w:start w:val="1"/>
      <w:numFmt w:val="decimal"/>
      <w:lvlText w:val="%1."/>
      <w:lvlJc w:val="left"/>
      <w:pPr>
        <w:ind w:left="720" w:hanging="360"/>
      </w:pPr>
    </w:lvl>
    <w:lvl w:ilvl="1" w:tplc="5F0CAED6" w:tentative="1">
      <w:start w:val="1"/>
      <w:numFmt w:val="lowerLetter"/>
      <w:lvlText w:val="%2."/>
      <w:lvlJc w:val="left"/>
      <w:pPr>
        <w:ind w:left="1440" w:hanging="360"/>
      </w:pPr>
    </w:lvl>
    <w:lvl w:ilvl="2" w:tplc="CBBED180" w:tentative="1">
      <w:start w:val="1"/>
      <w:numFmt w:val="lowerRoman"/>
      <w:lvlText w:val="%3."/>
      <w:lvlJc w:val="right"/>
      <w:pPr>
        <w:ind w:left="2160" w:hanging="180"/>
      </w:pPr>
    </w:lvl>
    <w:lvl w:ilvl="3" w:tplc="B964E384" w:tentative="1">
      <w:start w:val="1"/>
      <w:numFmt w:val="decimal"/>
      <w:lvlText w:val="%4."/>
      <w:lvlJc w:val="left"/>
      <w:pPr>
        <w:ind w:left="2880" w:hanging="360"/>
      </w:pPr>
    </w:lvl>
    <w:lvl w:ilvl="4" w:tplc="EFB0E55A" w:tentative="1">
      <w:start w:val="1"/>
      <w:numFmt w:val="lowerLetter"/>
      <w:lvlText w:val="%5."/>
      <w:lvlJc w:val="left"/>
      <w:pPr>
        <w:ind w:left="3600" w:hanging="360"/>
      </w:pPr>
    </w:lvl>
    <w:lvl w:ilvl="5" w:tplc="43243996" w:tentative="1">
      <w:start w:val="1"/>
      <w:numFmt w:val="lowerRoman"/>
      <w:lvlText w:val="%6."/>
      <w:lvlJc w:val="right"/>
      <w:pPr>
        <w:ind w:left="4320" w:hanging="180"/>
      </w:pPr>
    </w:lvl>
    <w:lvl w:ilvl="6" w:tplc="AF3C08CC" w:tentative="1">
      <w:start w:val="1"/>
      <w:numFmt w:val="decimal"/>
      <w:lvlText w:val="%7."/>
      <w:lvlJc w:val="left"/>
      <w:pPr>
        <w:ind w:left="5040" w:hanging="360"/>
      </w:pPr>
    </w:lvl>
    <w:lvl w:ilvl="7" w:tplc="FEBAC166" w:tentative="1">
      <w:start w:val="1"/>
      <w:numFmt w:val="lowerLetter"/>
      <w:lvlText w:val="%8."/>
      <w:lvlJc w:val="left"/>
      <w:pPr>
        <w:ind w:left="5760" w:hanging="360"/>
      </w:pPr>
    </w:lvl>
    <w:lvl w:ilvl="8" w:tplc="E4C2A6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B21CB"/>
    <w:multiLevelType w:val="hybridMultilevel"/>
    <w:tmpl w:val="2A4E53AA"/>
    <w:lvl w:ilvl="0" w:tplc="D212A6B0">
      <w:start w:val="1"/>
      <w:numFmt w:val="decimal"/>
      <w:lvlText w:val="%1."/>
      <w:lvlJc w:val="left"/>
      <w:pPr>
        <w:ind w:left="720" w:hanging="360"/>
      </w:pPr>
    </w:lvl>
    <w:lvl w:ilvl="1" w:tplc="600AF6B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886ABDD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AEA60C8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4D74CA5C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85CE4B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DCFC54F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45AD1E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3280FC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67F28D3"/>
    <w:multiLevelType w:val="hybridMultilevel"/>
    <w:tmpl w:val="BD9491D6"/>
    <w:lvl w:ilvl="0" w:tplc="B1768F34">
      <w:start w:val="1"/>
      <w:numFmt w:val="decimal"/>
      <w:lvlText w:val="%1."/>
      <w:lvlJc w:val="left"/>
      <w:pPr>
        <w:ind w:left="720" w:hanging="360"/>
      </w:pPr>
    </w:lvl>
    <w:lvl w:ilvl="1" w:tplc="272C10C0" w:tentative="1">
      <w:start w:val="1"/>
      <w:numFmt w:val="lowerLetter"/>
      <w:lvlText w:val="%2."/>
      <w:lvlJc w:val="left"/>
      <w:pPr>
        <w:ind w:left="1440" w:hanging="360"/>
      </w:pPr>
    </w:lvl>
    <w:lvl w:ilvl="2" w:tplc="D2628056" w:tentative="1">
      <w:start w:val="1"/>
      <w:numFmt w:val="lowerRoman"/>
      <w:lvlText w:val="%3."/>
      <w:lvlJc w:val="right"/>
      <w:pPr>
        <w:ind w:left="2160" w:hanging="180"/>
      </w:pPr>
    </w:lvl>
    <w:lvl w:ilvl="3" w:tplc="C8AA9EDE" w:tentative="1">
      <w:start w:val="1"/>
      <w:numFmt w:val="decimal"/>
      <w:lvlText w:val="%4."/>
      <w:lvlJc w:val="left"/>
      <w:pPr>
        <w:ind w:left="2880" w:hanging="360"/>
      </w:pPr>
    </w:lvl>
    <w:lvl w:ilvl="4" w:tplc="39E0D592" w:tentative="1">
      <w:start w:val="1"/>
      <w:numFmt w:val="lowerLetter"/>
      <w:lvlText w:val="%5."/>
      <w:lvlJc w:val="left"/>
      <w:pPr>
        <w:ind w:left="3600" w:hanging="360"/>
      </w:pPr>
    </w:lvl>
    <w:lvl w:ilvl="5" w:tplc="FADC637E" w:tentative="1">
      <w:start w:val="1"/>
      <w:numFmt w:val="lowerRoman"/>
      <w:lvlText w:val="%6."/>
      <w:lvlJc w:val="right"/>
      <w:pPr>
        <w:ind w:left="4320" w:hanging="180"/>
      </w:pPr>
    </w:lvl>
    <w:lvl w:ilvl="6" w:tplc="5D447AC6" w:tentative="1">
      <w:start w:val="1"/>
      <w:numFmt w:val="decimal"/>
      <w:lvlText w:val="%7."/>
      <w:lvlJc w:val="left"/>
      <w:pPr>
        <w:ind w:left="5040" w:hanging="360"/>
      </w:pPr>
    </w:lvl>
    <w:lvl w:ilvl="7" w:tplc="96F013C2" w:tentative="1">
      <w:start w:val="1"/>
      <w:numFmt w:val="lowerLetter"/>
      <w:lvlText w:val="%8."/>
      <w:lvlJc w:val="left"/>
      <w:pPr>
        <w:ind w:left="5760" w:hanging="360"/>
      </w:pPr>
    </w:lvl>
    <w:lvl w:ilvl="8" w:tplc="758AD0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D1706B"/>
    <w:multiLevelType w:val="hybridMultilevel"/>
    <w:tmpl w:val="F43C3D90"/>
    <w:lvl w:ilvl="0" w:tplc="BD58559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7D80E2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49E74C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53C855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8806D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766426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8465D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0D8979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4EBEB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B745690"/>
    <w:multiLevelType w:val="hybridMultilevel"/>
    <w:tmpl w:val="0F7EA09A"/>
    <w:lvl w:ilvl="0" w:tplc="EA5C7016">
      <w:start w:val="1"/>
      <w:numFmt w:val="decimal"/>
      <w:lvlText w:val="%1."/>
      <w:lvlJc w:val="left"/>
      <w:pPr>
        <w:ind w:left="720" w:hanging="360"/>
      </w:pPr>
    </w:lvl>
    <w:lvl w:ilvl="1" w:tplc="53C4DE68" w:tentative="1">
      <w:start w:val="1"/>
      <w:numFmt w:val="lowerLetter"/>
      <w:lvlText w:val="%2."/>
      <w:lvlJc w:val="left"/>
      <w:pPr>
        <w:ind w:left="1440" w:hanging="360"/>
      </w:pPr>
    </w:lvl>
    <w:lvl w:ilvl="2" w:tplc="FC6AFCFA" w:tentative="1">
      <w:start w:val="1"/>
      <w:numFmt w:val="lowerRoman"/>
      <w:lvlText w:val="%3."/>
      <w:lvlJc w:val="right"/>
      <w:pPr>
        <w:ind w:left="2160" w:hanging="180"/>
      </w:pPr>
    </w:lvl>
    <w:lvl w:ilvl="3" w:tplc="87A689AA" w:tentative="1">
      <w:start w:val="1"/>
      <w:numFmt w:val="decimal"/>
      <w:lvlText w:val="%4."/>
      <w:lvlJc w:val="left"/>
      <w:pPr>
        <w:ind w:left="2880" w:hanging="360"/>
      </w:pPr>
    </w:lvl>
    <w:lvl w:ilvl="4" w:tplc="CE122DC2" w:tentative="1">
      <w:start w:val="1"/>
      <w:numFmt w:val="lowerLetter"/>
      <w:lvlText w:val="%5."/>
      <w:lvlJc w:val="left"/>
      <w:pPr>
        <w:ind w:left="3600" w:hanging="360"/>
      </w:pPr>
    </w:lvl>
    <w:lvl w:ilvl="5" w:tplc="E29AC934" w:tentative="1">
      <w:start w:val="1"/>
      <w:numFmt w:val="lowerRoman"/>
      <w:lvlText w:val="%6."/>
      <w:lvlJc w:val="right"/>
      <w:pPr>
        <w:ind w:left="4320" w:hanging="180"/>
      </w:pPr>
    </w:lvl>
    <w:lvl w:ilvl="6" w:tplc="795054C8" w:tentative="1">
      <w:start w:val="1"/>
      <w:numFmt w:val="decimal"/>
      <w:lvlText w:val="%7."/>
      <w:lvlJc w:val="left"/>
      <w:pPr>
        <w:ind w:left="5040" w:hanging="360"/>
      </w:pPr>
    </w:lvl>
    <w:lvl w:ilvl="7" w:tplc="D4AEC566" w:tentative="1">
      <w:start w:val="1"/>
      <w:numFmt w:val="lowerLetter"/>
      <w:lvlText w:val="%8."/>
      <w:lvlJc w:val="left"/>
      <w:pPr>
        <w:ind w:left="5760" w:hanging="360"/>
      </w:pPr>
    </w:lvl>
    <w:lvl w:ilvl="8" w:tplc="8DF20A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1C586F"/>
    <w:multiLevelType w:val="hybridMultilevel"/>
    <w:tmpl w:val="A7305BFA"/>
    <w:lvl w:ilvl="0" w:tplc="F45613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3033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284160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BA89A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7DA8C8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6C5DF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8CAA71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5CEEA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BDEBCA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6522262"/>
    <w:multiLevelType w:val="hybridMultilevel"/>
    <w:tmpl w:val="63EE0F50"/>
    <w:styleLink w:val="ImportedStyle1"/>
    <w:lvl w:ilvl="0" w:tplc="E83289C6">
      <w:start w:val="1"/>
      <w:numFmt w:val="bullet"/>
      <w:lvlText w:val="•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A36A8F0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D263F2E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E49206">
      <w:start w:val="1"/>
      <w:numFmt w:val="bullet"/>
      <w:lvlText w:val="•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CC4AB9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AFA8CEE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07C80BC">
      <w:start w:val="1"/>
      <w:numFmt w:val="bullet"/>
      <w:lvlText w:val="•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3B8C9A4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46EC7F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3B4C157F"/>
    <w:multiLevelType w:val="hybridMultilevel"/>
    <w:tmpl w:val="FDFC5470"/>
    <w:lvl w:ilvl="0" w:tplc="498E30F8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E180ABD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D4BEA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2A8A4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307DF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D30003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7647D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E58B2E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B02AEF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BC65AE9"/>
    <w:multiLevelType w:val="hybridMultilevel"/>
    <w:tmpl w:val="C80ACBBA"/>
    <w:lvl w:ilvl="0" w:tplc="B852D9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33895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3AD6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FA97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CBEAA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5C3C3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CC66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9A45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FE74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BE646D"/>
    <w:multiLevelType w:val="hybridMultilevel"/>
    <w:tmpl w:val="D5E2FBDC"/>
    <w:lvl w:ilvl="0" w:tplc="58F2CFE6">
      <w:start w:val="1"/>
      <w:numFmt w:val="decimal"/>
      <w:lvlText w:val="%1."/>
      <w:lvlJc w:val="left"/>
      <w:pPr>
        <w:ind w:left="720" w:hanging="360"/>
      </w:pPr>
    </w:lvl>
    <w:lvl w:ilvl="1" w:tplc="5804026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5327D6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88447A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1EDC2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81C6AF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8E64341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B20B0D2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962371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37C1F9C"/>
    <w:multiLevelType w:val="hybridMultilevel"/>
    <w:tmpl w:val="D6FC02AC"/>
    <w:lvl w:ilvl="0" w:tplc="537ACB08">
      <w:start w:val="1"/>
      <w:numFmt w:val="decimal"/>
      <w:lvlText w:val="%1."/>
      <w:lvlJc w:val="left"/>
      <w:pPr>
        <w:ind w:left="720" w:hanging="360"/>
      </w:pPr>
    </w:lvl>
    <w:lvl w:ilvl="1" w:tplc="A4946A7C" w:tentative="1">
      <w:start w:val="1"/>
      <w:numFmt w:val="lowerLetter"/>
      <w:lvlText w:val="%2."/>
      <w:lvlJc w:val="left"/>
      <w:pPr>
        <w:ind w:left="1440" w:hanging="360"/>
      </w:pPr>
    </w:lvl>
    <w:lvl w:ilvl="2" w:tplc="89B08520" w:tentative="1">
      <w:start w:val="1"/>
      <w:numFmt w:val="lowerRoman"/>
      <w:lvlText w:val="%3."/>
      <w:lvlJc w:val="right"/>
      <w:pPr>
        <w:ind w:left="2160" w:hanging="180"/>
      </w:pPr>
    </w:lvl>
    <w:lvl w:ilvl="3" w:tplc="C04CC036" w:tentative="1">
      <w:start w:val="1"/>
      <w:numFmt w:val="decimal"/>
      <w:lvlText w:val="%4."/>
      <w:lvlJc w:val="left"/>
      <w:pPr>
        <w:ind w:left="2880" w:hanging="360"/>
      </w:pPr>
    </w:lvl>
    <w:lvl w:ilvl="4" w:tplc="7EB2ECDE" w:tentative="1">
      <w:start w:val="1"/>
      <w:numFmt w:val="lowerLetter"/>
      <w:lvlText w:val="%5."/>
      <w:lvlJc w:val="left"/>
      <w:pPr>
        <w:ind w:left="3600" w:hanging="360"/>
      </w:pPr>
    </w:lvl>
    <w:lvl w:ilvl="5" w:tplc="A6F2250E" w:tentative="1">
      <w:start w:val="1"/>
      <w:numFmt w:val="lowerRoman"/>
      <w:lvlText w:val="%6."/>
      <w:lvlJc w:val="right"/>
      <w:pPr>
        <w:ind w:left="4320" w:hanging="180"/>
      </w:pPr>
    </w:lvl>
    <w:lvl w:ilvl="6" w:tplc="D3784FAA" w:tentative="1">
      <w:start w:val="1"/>
      <w:numFmt w:val="decimal"/>
      <w:lvlText w:val="%7."/>
      <w:lvlJc w:val="left"/>
      <w:pPr>
        <w:ind w:left="5040" w:hanging="360"/>
      </w:pPr>
    </w:lvl>
    <w:lvl w:ilvl="7" w:tplc="B3CC35A8" w:tentative="1">
      <w:start w:val="1"/>
      <w:numFmt w:val="lowerLetter"/>
      <w:lvlText w:val="%8."/>
      <w:lvlJc w:val="left"/>
      <w:pPr>
        <w:ind w:left="5760" w:hanging="360"/>
      </w:pPr>
    </w:lvl>
    <w:lvl w:ilvl="8" w:tplc="D3D406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0111AA"/>
    <w:multiLevelType w:val="hybridMultilevel"/>
    <w:tmpl w:val="924024E0"/>
    <w:lvl w:ilvl="0" w:tplc="F59AB6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D6B2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3A1E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BC1A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FACE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3620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CA20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78D9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84C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AB2332"/>
    <w:multiLevelType w:val="hybridMultilevel"/>
    <w:tmpl w:val="DE0CF2CC"/>
    <w:lvl w:ilvl="0" w:tplc="9ADA3A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6FCFDF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7B4CD8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96C40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C54E08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58CE6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EB8B1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10C458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142AA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75F0FFC"/>
    <w:multiLevelType w:val="hybridMultilevel"/>
    <w:tmpl w:val="16AC3E10"/>
    <w:lvl w:ilvl="0" w:tplc="917265C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8F9257CC" w:tentative="1">
      <w:start w:val="1"/>
      <w:numFmt w:val="lowerLetter"/>
      <w:lvlText w:val="%2."/>
      <w:lvlJc w:val="left"/>
      <w:pPr>
        <w:ind w:left="1440" w:hanging="360"/>
      </w:pPr>
    </w:lvl>
    <w:lvl w:ilvl="2" w:tplc="C8444DCC" w:tentative="1">
      <w:start w:val="1"/>
      <w:numFmt w:val="lowerRoman"/>
      <w:lvlText w:val="%3."/>
      <w:lvlJc w:val="right"/>
      <w:pPr>
        <w:ind w:left="2160" w:hanging="180"/>
      </w:pPr>
    </w:lvl>
    <w:lvl w:ilvl="3" w:tplc="E3724A1A" w:tentative="1">
      <w:start w:val="1"/>
      <w:numFmt w:val="decimal"/>
      <w:lvlText w:val="%4."/>
      <w:lvlJc w:val="left"/>
      <w:pPr>
        <w:ind w:left="2880" w:hanging="360"/>
      </w:pPr>
    </w:lvl>
    <w:lvl w:ilvl="4" w:tplc="4A5C106A" w:tentative="1">
      <w:start w:val="1"/>
      <w:numFmt w:val="lowerLetter"/>
      <w:lvlText w:val="%5."/>
      <w:lvlJc w:val="left"/>
      <w:pPr>
        <w:ind w:left="3600" w:hanging="360"/>
      </w:pPr>
    </w:lvl>
    <w:lvl w:ilvl="5" w:tplc="EE221FB8" w:tentative="1">
      <w:start w:val="1"/>
      <w:numFmt w:val="lowerRoman"/>
      <w:lvlText w:val="%6."/>
      <w:lvlJc w:val="right"/>
      <w:pPr>
        <w:ind w:left="4320" w:hanging="180"/>
      </w:pPr>
    </w:lvl>
    <w:lvl w:ilvl="6" w:tplc="34B09FF0" w:tentative="1">
      <w:start w:val="1"/>
      <w:numFmt w:val="decimal"/>
      <w:lvlText w:val="%7."/>
      <w:lvlJc w:val="left"/>
      <w:pPr>
        <w:ind w:left="5040" w:hanging="360"/>
      </w:pPr>
    </w:lvl>
    <w:lvl w:ilvl="7" w:tplc="259633AC" w:tentative="1">
      <w:start w:val="1"/>
      <w:numFmt w:val="lowerLetter"/>
      <w:lvlText w:val="%8."/>
      <w:lvlJc w:val="left"/>
      <w:pPr>
        <w:ind w:left="5760" w:hanging="360"/>
      </w:pPr>
    </w:lvl>
    <w:lvl w:ilvl="8" w:tplc="942A78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79783D"/>
    <w:multiLevelType w:val="hybridMultilevel"/>
    <w:tmpl w:val="CEC885F2"/>
    <w:lvl w:ilvl="0" w:tplc="9634D7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16FE9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F06A9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E63B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74A9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9E21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94AF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8A82F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6EE3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E6D2B"/>
    <w:multiLevelType w:val="hybridMultilevel"/>
    <w:tmpl w:val="D51E636A"/>
    <w:lvl w:ilvl="0" w:tplc="EB9C64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6AF6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2AA8F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6A21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5825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72D1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E86F5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1283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178C3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7543EC"/>
    <w:multiLevelType w:val="hybridMultilevel"/>
    <w:tmpl w:val="C9ECE5B8"/>
    <w:lvl w:ilvl="0" w:tplc="C3E228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CEDF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53073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4CF4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42F5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A4B7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BD4D5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1A6C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56CE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F16594"/>
    <w:multiLevelType w:val="hybridMultilevel"/>
    <w:tmpl w:val="5E845F98"/>
    <w:lvl w:ilvl="0" w:tplc="3E186DD2">
      <w:start w:val="1"/>
      <w:numFmt w:val="decimal"/>
      <w:lvlText w:val="%1."/>
      <w:lvlJc w:val="left"/>
      <w:pPr>
        <w:ind w:left="360" w:hanging="360"/>
      </w:pPr>
    </w:lvl>
    <w:lvl w:ilvl="1" w:tplc="9EB40F5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DBE59E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76FE737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9B8A8776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55C408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CC6EC1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A00EA7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3E21FC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8183D2E"/>
    <w:multiLevelType w:val="hybridMultilevel"/>
    <w:tmpl w:val="8D8494C6"/>
    <w:lvl w:ilvl="0" w:tplc="F0D4B38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D74513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15EC55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48044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34825D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0C8740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D2A5E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AC080C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A70FBF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FD0F87"/>
    <w:multiLevelType w:val="hybridMultilevel"/>
    <w:tmpl w:val="FBA8FC60"/>
    <w:lvl w:ilvl="0" w:tplc="1A22CFB6">
      <w:numFmt w:val="bullet"/>
      <w:lvlText w:val=""/>
      <w:lvlJc w:val="left"/>
      <w:pPr>
        <w:ind w:left="2520" w:hanging="360"/>
      </w:pPr>
      <w:rPr>
        <w:rFonts w:ascii="Symbol" w:eastAsia="Calibri" w:hAnsi="Symbol" w:cs="Arial" w:hint="default"/>
      </w:rPr>
    </w:lvl>
    <w:lvl w:ilvl="1" w:tplc="2F5C2E4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9D5AF31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867A8B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60761A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511E48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45FC5DDC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3314DDCA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38520D86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 w15:restartNumberingAfterBreak="0">
    <w:nsid w:val="74390F72"/>
    <w:multiLevelType w:val="hybridMultilevel"/>
    <w:tmpl w:val="63EE0F50"/>
    <w:numStyleLink w:val="ImportedStyle1"/>
  </w:abstractNum>
  <w:abstractNum w:abstractNumId="22" w15:restartNumberingAfterBreak="0">
    <w:nsid w:val="75645AE9"/>
    <w:multiLevelType w:val="hybridMultilevel"/>
    <w:tmpl w:val="CA98A512"/>
    <w:lvl w:ilvl="0" w:tplc="166EEB94">
      <w:start w:val="1"/>
      <w:numFmt w:val="decimal"/>
      <w:lvlText w:val="%1."/>
      <w:lvlJc w:val="left"/>
      <w:pPr>
        <w:ind w:left="720" w:hanging="360"/>
      </w:pPr>
    </w:lvl>
    <w:lvl w:ilvl="1" w:tplc="0E52DB8E" w:tentative="1">
      <w:start w:val="1"/>
      <w:numFmt w:val="lowerLetter"/>
      <w:lvlText w:val="%2."/>
      <w:lvlJc w:val="left"/>
      <w:pPr>
        <w:ind w:left="1440" w:hanging="360"/>
      </w:pPr>
    </w:lvl>
    <w:lvl w:ilvl="2" w:tplc="639E371A" w:tentative="1">
      <w:start w:val="1"/>
      <w:numFmt w:val="lowerRoman"/>
      <w:lvlText w:val="%3."/>
      <w:lvlJc w:val="right"/>
      <w:pPr>
        <w:ind w:left="2160" w:hanging="180"/>
      </w:pPr>
    </w:lvl>
    <w:lvl w:ilvl="3" w:tplc="2A1859BE" w:tentative="1">
      <w:start w:val="1"/>
      <w:numFmt w:val="decimal"/>
      <w:lvlText w:val="%4."/>
      <w:lvlJc w:val="left"/>
      <w:pPr>
        <w:ind w:left="2880" w:hanging="360"/>
      </w:pPr>
    </w:lvl>
    <w:lvl w:ilvl="4" w:tplc="5CE413F2" w:tentative="1">
      <w:start w:val="1"/>
      <w:numFmt w:val="lowerLetter"/>
      <w:lvlText w:val="%5."/>
      <w:lvlJc w:val="left"/>
      <w:pPr>
        <w:ind w:left="3600" w:hanging="360"/>
      </w:pPr>
    </w:lvl>
    <w:lvl w:ilvl="5" w:tplc="9176C9A0" w:tentative="1">
      <w:start w:val="1"/>
      <w:numFmt w:val="lowerRoman"/>
      <w:lvlText w:val="%6."/>
      <w:lvlJc w:val="right"/>
      <w:pPr>
        <w:ind w:left="4320" w:hanging="180"/>
      </w:pPr>
    </w:lvl>
    <w:lvl w:ilvl="6" w:tplc="AF1C51FC" w:tentative="1">
      <w:start w:val="1"/>
      <w:numFmt w:val="decimal"/>
      <w:lvlText w:val="%7."/>
      <w:lvlJc w:val="left"/>
      <w:pPr>
        <w:ind w:left="5040" w:hanging="360"/>
      </w:pPr>
    </w:lvl>
    <w:lvl w:ilvl="7" w:tplc="C92AFF26" w:tentative="1">
      <w:start w:val="1"/>
      <w:numFmt w:val="lowerLetter"/>
      <w:lvlText w:val="%8."/>
      <w:lvlJc w:val="left"/>
      <w:pPr>
        <w:ind w:left="5760" w:hanging="360"/>
      </w:pPr>
    </w:lvl>
    <w:lvl w:ilvl="8" w:tplc="0ED44D14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9"/>
  </w:num>
  <w:num w:numId="5">
    <w:abstractNumId w:val="4"/>
  </w:num>
  <w:num w:numId="6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6"/>
  </w:num>
  <w:num w:numId="9">
    <w:abstractNumId w:val="1"/>
  </w:num>
  <w:num w:numId="10">
    <w:abstractNumId w:val="18"/>
  </w:num>
  <w:num w:numId="11">
    <w:abstractNumId w:val="18"/>
  </w:num>
  <w:num w:numId="12">
    <w:abstractNumId w:val="10"/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1"/>
  </w:num>
  <w:num w:numId="16">
    <w:abstractNumId w:val="5"/>
  </w:num>
  <w:num w:numId="17">
    <w:abstractNumId w:val="22"/>
  </w:num>
  <w:num w:numId="18">
    <w:abstractNumId w:val="2"/>
  </w:num>
  <w:num w:numId="19">
    <w:abstractNumId w:val="9"/>
  </w:num>
  <w:num w:numId="20">
    <w:abstractNumId w:val="7"/>
  </w:num>
  <w:num w:numId="21">
    <w:abstractNumId w:val="21"/>
  </w:num>
  <w:num w:numId="22">
    <w:abstractNumId w:val="17"/>
  </w:num>
  <w:num w:numId="23">
    <w:abstractNumId w:val="16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01CEF"/>
    <w:rsid w:val="00071E10"/>
    <w:rsid w:val="00075EB6"/>
    <w:rsid w:val="00076E21"/>
    <w:rsid w:val="000942ED"/>
    <w:rsid w:val="000A3BF4"/>
    <w:rsid w:val="000C00ED"/>
    <w:rsid w:val="000F15C6"/>
    <w:rsid w:val="00111757"/>
    <w:rsid w:val="00123117"/>
    <w:rsid w:val="001276F0"/>
    <w:rsid w:val="0013519D"/>
    <w:rsid w:val="0015561F"/>
    <w:rsid w:val="0016106A"/>
    <w:rsid w:val="00162350"/>
    <w:rsid w:val="00165A4B"/>
    <w:rsid w:val="0018032A"/>
    <w:rsid w:val="00185784"/>
    <w:rsid w:val="00193989"/>
    <w:rsid w:val="001B007D"/>
    <w:rsid w:val="001B1339"/>
    <w:rsid w:val="001B69A3"/>
    <w:rsid w:val="001D6B9A"/>
    <w:rsid w:val="001D7512"/>
    <w:rsid w:val="002060EB"/>
    <w:rsid w:val="002156AF"/>
    <w:rsid w:val="002327F3"/>
    <w:rsid w:val="00250B2A"/>
    <w:rsid w:val="00257785"/>
    <w:rsid w:val="002606C2"/>
    <w:rsid w:val="00296FDA"/>
    <w:rsid w:val="002A029F"/>
    <w:rsid w:val="002A3ED9"/>
    <w:rsid w:val="002B74C8"/>
    <w:rsid w:val="002C11BE"/>
    <w:rsid w:val="002D32B6"/>
    <w:rsid w:val="002E02A9"/>
    <w:rsid w:val="00301E0A"/>
    <w:rsid w:val="00314E83"/>
    <w:rsid w:val="00340733"/>
    <w:rsid w:val="00347E7E"/>
    <w:rsid w:val="003648A8"/>
    <w:rsid w:val="00366957"/>
    <w:rsid w:val="0039422D"/>
    <w:rsid w:val="00394622"/>
    <w:rsid w:val="003B09B5"/>
    <w:rsid w:val="003C1B55"/>
    <w:rsid w:val="003C698E"/>
    <w:rsid w:val="003D01CB"/>
    <w:rsid w:val="003F2312"/>
    <w:rsid w:val="004039EB"/>
    <w:rsid w:val="00417AF6"/>
    <w:rsid w:val="00423242"/>
    <w:rsid w:val="0042369E"/>
    <w:rsid w:val="0043548D"/>
    <w:rsid w:val="004377C9"/>
    <w:rsid w:val="00452573"/>
    <w:rsid w:val="00452E4D"/>
    <w:rsid w:val="00453C57"/>
    <w:rsid w:val="0047629E"/>
    <w:rsid w:val="00480DE6"/>
    <w:rsid w:val="00484A7D"/>
    <w:rsid w:val="004A4FC8"/>
    <w:rsid w:val="004B7257"/>
    <w:rsid w:val="004C7B47"/>
    <w:rsid w:val="004E1954"/>
    <w:rsid w:val="004F1E5A"/>
    <w:rsid w:val="00505C0F"/>
    <w:rsid w:val="00505D82"/>
    <w:rsid w:val="00521DBA"/>
    <w:rsid w:val="00526FA2"/>
    <w:rsid w:val="0053141A"/>
    <w:rsid w:val="005317D4"/>
    <w:rsid w:val="00551706"/>
    <w:rsid w:val="005530B8"/>
    <w:rsid w:val="00555E0F"/>
    <w:rsid w:val="00584A65"/>
    <w:rsid w:val="005925B8"/>
    <w:rsid w:val="005925F2"/>
    <w:rsid w:val="005D6EC9"/>
    <w:rsid w:val="005E12C6"/>
    <w:rsid w:val="005E576D"/>
    <w:rsid w:val="0060244B"/>
    <w:rsid w:val="00602EE5"/>
    <w:rsid w:val="00607DE2"/>
    <w:rsid w:val="00613C10"/>
    <w:rsid w:val="00625003"/>
    <w:rsid w:val="0062751D"/>
    <w:rsid w:val="00646402"/>
    <w:rsid w:val="00647755"/>
    <w:rsid w:val="00655EF5"/>
    <w:rsid w:val="006564DF"/>
    <w:rsid w:val="0069036A"/>
    <w:rsid w:val="00690F97"/>
    <w:rsid w:val="0069506E"/>
    <w:rsid w:val="00696001"/>
    <w:rsid w:val="006A2E8D"/>
    <w:rsid w:val="006D5472"/>
    <w:rsid w:val="006F4A69"/>
    <w:rsid w:val="006F5A5D"/>
    <w:rsid w:val="007032C5"/>
    <w:rsid w:val="00730DD2"/>
    <w:rsid w:val="007342D6"/>
    <w:rsid w:val="00734492"/>
    <w:rsid w:val="0073651A"/>
    <w:rsid w:val="00740238"/>
    <w:rsid w:val="00743E38"/>
    <w:rsid w:val="007455A9"/>
    <w:rsid w:val="0075372D"/>
    <w:rsid w:val="007953A0"/>
    <w:rsid w:val="007957B7"/>
    <w:rsid w:val="00795AD1"/>
    <w:rsid w:val="007A298C"/>
    <w:rsid w:val="007B516B"/>
    <w:rsid w:val="007B6C4A"/>
    <w:rsid w:val="007D0444"/>
    <w:rsid w:val="007D06BB"/>
    <w:rsid w:val="007D6A3E"/>
    <w:rsid w:val="007E37DA"/>
    <w:rsid w:val="008138EA"/>
    <w:rsid w:val="008219D4"/>
    <w:rsid w:val="00824D19"/>
    <w:rsid w:val="008250D7"/>
    <w:rsid w:val="008472E7"/>
    <w:rsid w:val="00852EFD"/>
    <w:rsid w:val="00871590"/>
    <w:rsid w:val="00875AE9"/>
    <w:rsid w:val="008826EC"/>
    <w:rsid w:val="00891321"/>
    <w:rsid w:val="008958B5"/>
    <w:rsid w:val="008A2D60"/>
    <w:rsid w:val="008B0F14"/>
    <w:rsid w:val="008D4CBA"/>
    <w:rsid w:val="008E5210"/>
    <w:rsid w:val="008E7958"/>
    <w:rsid w:val="008F46C4"/>
    <w:rsid w:val="009269BD"/>
    <w:rsid w:val="00937E61"/>
    <w:rsid w:val="0095416C"/>
    <w:rsid w:val="00967EAB"/>
    <w:rsid w:val="0097092D"/>
    <w:rsid w:val="00970C1E"/>
    <w:rsid w:val="009761F2"/>
    <w:rsid w:val="00982170"/>
    <w:rsid w:val="009B087A"/>
    <w:rsid w:val="009B0E9F"/>
    <w:rsid w:val="009D50E8"/>
    <w:rsid w:val="009F7815"/>
    <w:rsid w:val="00A0303F"/>
    <w:rsid w:val="00A17614"/>
    <w:rsid w:val="00A27079"/>
    <w:rsid w:val="00A34656"/>
    <w:rsid w:val="00A56076"/>
    <w:rsid w:val="00A63E18"/>
    <w:rsid w:val="00A73761"/>
    <w:rsid w:val="00A84640"/>
    <w:rsid w:val="00AA67CE"/>
    <w:rsid w:val="00AB4D54"/>
    <w:rsid w:val="00AB668C"/>
    <w:rsid w:val="00AC0C24"/>
    <w:rsid w:val="00AE584E"/>
    <w:rsid w:val="00AF0E8B"/>
    <w:rsid w:val="00AF691A"/>
    <w:rsid w:val="00B0518C"/>
    <w:rsid w:val="00B05A3D"/>
    <w:rsid w:val="00B13A99"/>
    <w:rsid w:val="00B17325"/>
    <w:rsid w:val="00B21DD7"/>
    <w:rsid w:val="00B34966"/>
    <w:rsid w:val="00B82C9E"/>
    <w:rsid w:val="00B9780A"/>
    <w:rsid w:val="00BB4931"/>
    <w:rsid w:val="00BB5D6A"/>
    <w:rsid w:val="00BC67E1"/>
    <w:rsid w:val="00C050BE"/>
    <w:rsid w:val="00C2041B"/>
    <w:rsid w:val="00C56425"/>
    <w:rsid w:val="00C716E0"/>
    <w:rsid w:val="00C75A00"/>
    <w:rsid w:val="00C82970"/>
    <w:rsid w:val="00C914A2"/>
    <w:rsid w:val="00CA07E3"/>
    <w:rsid w:val="00CB2BBE"/>
    <w:rsid w:val="00CC58B6"/>
    <w:rsid w:val="00CC793D"/>
    <w:rsid w:val="00CD230C"/>
    <w:rsid w:val="00CD5FCF"/>
    <w:rsid w:val="00CE1516"/>
    <w:rsid w:val="00CF5096"/>
    <w:rsid w:val="00D149F8"/>
    <w:rsid w:val="00D43986"/>
    <w:rsid w:val="00D55E37"/>
    <w:rsid w:val="00D62A67"/>
    <w:rsid w:val="00D71862"/>
    <w:rsid w:val="00D87B99"/>
    <w:rsid w:val="00D905B0"/>
    <w:rsid w:val="00DA32FB"/>
    <w:rsid w:val="00DC47F3"/>
    <w:rsid w:val="00DC50A9"/>
    <w:rsid w:val="00DD5E37"/>
    <w:rsid w:val="00DD6449"/>
    <w:rsid w:val="00DE7254"/>
    <w:rsid w:val="00DF4EF7"/>
    <w:rsid w:val="00DF554F"/>
    <w:rsid w:val="00DF5D7C"/>
    <w:rsid w:val="00E40DDB"/>
    <w:rsid w:val="00E50E0D"/>
    <w:rsid w:val="00E545D8"/>
    <w:rsid w:val="00E817B3"/>
    <w:rsid w:val="00E90BC7"/>
    <w:rsid w:val="00EB36B1"/>
    <w:rsid w:val="00EB574A"/>
    <w:rsid w:val="00EE0615"/>
    <w:rsid w:val="00EF1DD1"/>
    <w:rsid w:val="00F05159"/>
    <w:rsid w:val="00F06283"/>
    <w:rsid w:val="00F57CDD"/>
    <w:rsid w:val="00F71147"/>
    <w:rsid w:val="00F7230A"/>
    <w:rsid w:val="00F91A7E"/>
    <w:rsid w:val="00F95E83"/>
    <w:rsid w:val="00F96598"/>
    <w:rsid w:val="00FA57D1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91B123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>
      <w:pPr>
        <w:ind w:right="3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314E83"/>
    <w:rPr>
      <w:color w:val="6EAC1C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525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5257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525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525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52573"/>
    <w:rPr>
      <w:b/>
      <w:bCs/>
    </w:rPr>
  </w:style>
  <w:style w:type="numbering" w:customStyle="1" w:styleId="ImportedStyle1">
    <w:name w:val="Imported Style 1"/>
    <w:rsid w:val="0016106A"/>
    <w:pPr>
      <w:numPr>
        <w:numId w:val="20"/>
      </w:numPr>
    </w:pPr>
  </w:style>
  <w:style w:type="paragraph" w:customStyle="1" w:styleId="Body">
    <w:name w:val="Body"/>
    <w:rsid w:val="0016106A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  <w:ind w:right="0"/>
    </w:pPr>
    <w:rPr>
      <w:rFonts w:ascii="Calibri" w:hAnsi="Calibri" w:cs="Calibri"/>
      <w:color w:val="000000"/>
      <w:sz w:val="22"/>
      <w:szCs w:val="22"/>
      <w:u w:color="000000"/>
      <w:bdr w:val="nil"/>
    </w:rPr>
  </w:style>
  <w:style w:type="paragraph" w:styleId="NoSpacing">
    <w:name w:val="No Spacing"/>
    <w:uiPriority w:val="1"/>
    <w:qFormat/>
    <w:rsid w:val="00071E10"/>
    <w:pPr>
      <w:ind w:right="0"/>
    </w:pPr>
    <w:rPr>
      <w:rFonts w:eastAsiaTheme="minorHAnsi"/>
      <w:sz w:val="24"/>
      <w:szCs w:val="24"/>
      <w:lang w:eastAsia="en-US"/>
    </w:rPr>
  </w:style>
  <w:style w:type="paragraph" w:styleId="BodyText">
    <w:name w:val="Body Text"/>
    <w:basedOn w:val="Normal"/>
    <w:link w:val="BodyTextChar"/>
    <w:rsid w:val="00852EFD"/>
    <w:pPr>
      <w:spacing w:after="240" w:line="240" w:lineRule="atLeast"/>
      <w:ind w:right="0"/>
      <w:jc w:val="both"/>
    </w:pPr>
    <w:rPr>
      <w:rFonts w:ascii="Calibri" w:eastAsia="Times New Roman" w:hAnsi="Calibri" w:cs="Times New Roman"/>
      <w:sz w:val="22"/>
      <w:szCs w:val="22"/>
      <w:lang w:eastAsia="en-US"/>
    </w:rPr>
  </w:style>
  <w:style w:type="character" w:customStyle="1" w:styleId="BodyTextChar">
    <w:name w:val="Body Text Char"/>
    <w:basedOn w:val="DefaultParagraphFont"/>
    <w:link w:val="BodyText"/>
    <w:rsid w:val="00852EFD"/>
    <w:rPr>
      <w:rFonts w:ascii="Calibri" w:eastAsia="Times New Roman" w:hAnsi="Calibri" w:cs="Times New Roman"/>
      <w:sz w:val="22"/>
      <w:szCs w:val="22"/>
      <w:lang w:eastAsia="en-US"/>
    </w:rPr>
  </w:style>
  <w:style w:type="paragraph" w:customStyle="1" w:styleId="Default">
    <w:name w:val="Default"/>
    <w:rsid w:val="004A4FC8"/>
    <w:pPr>
      <w:autoSpaceDE w:val="0"/>
      <w:autoSpaceDN w:val="0"/>
      <w:adjustRightInd w:val="0"/>
      <w:ind w:right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4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829FF-957E-4D07-B80D-EA279F996391}">
  <ds:schemaRefs/>
</ds:datastoreItem>
</file>

<file path=customXml/itemProps2.xml><?xml version="1.0" encoding="utf-8"?>
<ds:datastoreItem xmlns:ds="http://schemas.openxmlformats.org/officeDocument/2006/customXml" ds:itemID="{A929630E-D9D3-44CF-8778-B25A8E3912B6}">
  <ds:schemaRefs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d0612e75-ae18-4a31-8ff8-faeebe33f569"/>
    <ds:schemaRef ds:uri="25dada87-73c5-4853-ad06-9b7ecadc6792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F3496BD-A5FF-4817-97A5-0B8AD46F3D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C44D8B-8A9B-4332-8B15-13C298857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Reece</dc:creator>
  <cp:lastModifiedBy>Claire English (Swansea Bay UHB - Primary Care &amp; Planning)</cp:lastModifiedBy>
  <cp:revision>3</cp:revision>
  <cp:lastPrinted>2019-12-04T12:57:00Z</cp:lastPrinted>
  <dcterms:created xsi:type="dcterms:W3CDTF">2023-01-30T14:56:00Z</dcterms:created>
  <dcterms:modified xsi:type="dcterms:W3CDTF">2023-01-31T10:59:00Z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